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69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14:paraId="71D6C701" w14:textId="77777777" w:rsidTr="00C92AC9">
        <w:trPr>
          <w:trHeight w:val="4410"/>
        </w:trPr>
        <w:tc>
          <w:tcPr>
            <w:tcW w:w="3600" w:type="dxa"/>
            <w:vAlign w:val="bottom"/>
          </w:tcPr>
          <w:p w14:paraId="5E5C51D6" w14:textId="7B6B4C01" w:rsidR="001B2ABD" w:rsidRDefault="001B2ABD" w:rsidP="00AE6B3F">
            <w:pPr>
              <w:tabs>
                <w:tab w:val="left" w:pos="990"/>
              </w:tabs>
            </w:pPr>
          </w:p>
        </w:tc>
        <w:tc>
          <w:tcPr>
            <w:tcW w:w="720" w:type="dxa"/>
          </w:tcPr>
          <w:p w14:paraId="16BC55D0" w14:textId="77777777" w:rsidR="001B2ABD" w:rsidRDefault="001B2ABD" w:rsidP="00C92AC9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7626D280" w14:textId="77777777" w:rsidR="001B2ABD" w:rsidRDefault="00C92AC9" w:rsidP="00C534FD">
            <w:pPr>
              <w:pStyle w:val="Title"/>
            </w:pPr>
            <w:r>
              <w:t>Luke Buckle</w:t>
            </w:r>
            <w:r w:rsidR="00C534FD">
              <w:t>r</w:t>
            </w:r>
          </w:p>
          <w:p w14:paraId="4D19CCE8" w14:textId="25C0DC85" w:rsidR="001A4373" w:rsidRPr="0079506F" w:rsidRDefault="001A4373" w:rsidP="001A4373">
            <w:pPr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Objective: </w:t>
            </w:r>
            <w:r w:rsidR="0079506F">
              <w:rPr>
                <w:sz w:val="20"/>
                <w:szCs w:val="20"/>
              </w:rPr>
              <w:t>To secure a responsible career opportunity while making a significant contribution to the success of the company.</w:t>
            </w:r>
          </w:p>
        </w:tc>
      </w:tr>
      <w:tr w:rsidR="001B2ABD" w14:paraId="653296B8" w14:textId="77777777" w:rsidTr="00F323D1">
        <w:trPr>
          <w:trHeight w:val="80"/>
        </w:trPr>
        <w:tc>
          <w:tcPr>
            <w:tcW w:w="3600" w:type="dxa"/>
          </w:tcPr>
          <w:sdt>
            <w:sdtPr>
              <w:id w:val="967708991"/>
              <w:placeholder>
                <w:docPart w:val="C24BF86A2DFD42CF92306EFABEC6E421"/>
              </w:placeholder>
              <w:temporary/>
              <w:showingPlcHdr/>
              <w15:appearance w15:val="hidden"/>
            </w:sdtPr>
            <w:sdtContent>
              <w:p w14:paraId="49149FA6" w14:textId="77777777" w:rsidR="00C92AC9" w:rsidRPr="00CB0055" w:rsidRDefault="00C92AC9" w:rsidP="00C92AC9">
                <w:pPr>
                  <w:pStyle w:val="Heading3"/>
                </w:pPr>
                <w:r w:rsidRPr="00122AC1">
                  <w:rPr>
                    <w:color w:val="auto"/>
                    <w:sz w:val="22"/>
                    <w:szCs w:val="22"/>
                  </w:rPr>
                  <w:t>Contact</w:t>
                </w:r>
              </w:p>
            </w:sdtContent>
          </w:sdt>
          <w:sdt>
            <w:sdtPr>
              <w:id w:val="-502287428"/>
              <w:placeholder>
                <w:docPart w:val="FE7FF2FF0AD8419DAD9DF8AA33673AEF"/>
              </w:placeholder>
              <w:temporary/>
              <w:showingPlcHdr/>
              <w15:appearance w15:val="hidden"/>
            </w:sdtPr>
            <w:sdtContent>
              <w:p w14:paraId="373D84DD" w14:textId="77777777" w:rsidR="00C92AC9" w:rsidRDefault="00C92AC9" w:rsidP="00C92AC9">
                <w:r w:rsidRPr="004D3011">
                  <w:t>PHONE:</w:t>
                </w:r>
              </w:p>
            </w:sdtContent>
          </w:sdt>
          <w:p w14:paraId="4E1ED8CB" w14:textId="27390894" w:rsidR="00C92AC9" w:rsidRDefault="00C92AC9" w:rsidP="00C92AC9">
            <w:r>
              <w:t>(765)243-9439</w:t>
            </w:r>
          </w:p>
          <w:p w14:paraId="27253416" w14:textId="77777777" w:rsidR="00122AC1" w:rsidRDefault="00122AC1" w:rsidP="00C92AC9"/>
          <w:p w14:paraId="2958DA36" w14:textId="5AA92CB6" w:rsidR="00C92AC9" w:rsidRDefault="00C92AC9" w:rsidP="00C92AC9">
            <w:r>
              <w:t xml:space="preserve">EMAIL: </w:t>
            </w:r>
          </w:p>
          <w:p w14:paraId="50B803E9" w14:textId="77777777" w:rsidR="00C92AC9" w:rsidRDefault="00C92AC9" w:rsidP="00C92AC9">
            <w:r>
              <w:t>Lpbuckler@gmail.com</w:t>
            </w:r>
          </w:p>
          <w:p w14:paraId="579D72B0" w14:textId="71D04158" w:rsidR="001B2ABD" w:rsidRPr="00AE6B3F" w:rsidRDefault="00C92AC9" w:rsidP="00C92AC9">
            <w:pPr>
              <w:pStyle w:val="Heading3"/>
              <w:rPr>
                <w:color w:val="auto"/>
                <w:sz w:val="22"/>
                <w:szCs w:val="22"/>
              </w:rPr>
            </w:pPr>
            <w:r w:rsidRPr="00AE6B3F">
              <w:rPr>
                <w:color w:val="auto"/>
                <w:sz w:val="22"/>
                <w:szCs w:val="22"/>
              </w:rPr>
              <w:t>Professional summary</w:t>
            </w:r>
          </w:p>
          <w:p w14:paraId="7D349C04" w14:textId="72362F3F" w:rsidR="00036450" w:rsidRPr="00122AC1" w:rsidRDefault="004D5A9F" w:rsidP="00C92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joined the Army National Guard in 2016</w:t>
            </w:r>
            <w:r w:rsidR="00C92AC9" w:rsidRPr="00122AC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My current rank is Sergeant. I have 4 years of experience in a leadership position. I work well in any given task and can work proficiently in </w:t>
            </w:r>
            <w:r w:rsidR="00D905D8">
              <w:rPr>
                <w:sz w:val="16"/>
                <w:szCs w:val="16"/>
              </w:rPr>
              <w:t xml:space="preserve">a high-pressure job. I’m able to learn new information </w:t>
            </w:r>
            <w:proofErr w:type="gramStart"/>
            <w:r w:rsidR="00D905D8">
              <w:rPr>
                <w:sz w:val="16"/>
                <w:szCs w:val="16"/>
              </w:rPr>
              <w:t>quick</w:t>
            </w:r>
            <w:proofErr w:type="gramEnd"/>
            <w:r w:rsidR="00D905D8">
              <w:rPr>
                <w:sz w:val="16"/>
                <w:szCs w:val="16"/>
              </w:rPr>
              <w:t xml:space="preserve"> and perform a task without prior instructions being provided.</w:t>
            </w:r>
          </w:p>
          <w:p w14:paraId="7457E4BD" w14:textId="598832F0" w:rsidR="004D3011" w:rsidRPr="00CB0055" w:rsidRDefault="00000000" w:rsidP="00C92AC9">
            <w:pPr>
              <w:pStyle w:val="Heading3"/>
            </w:pPr>
            <w:sdt>
              <w:sdtPr>
                <w:id w:val="-1444214663"/>
                <w:placeholder>
                  <w:docPart w:val="9DCE7686355E4B7A9C7A50C84162E1D5"/>
                </w:placeholder>
                <w:temporary/>
                <w:showingPlcHdr/>
                <w15:appearance w15:val="hidden"/>
              </w:sdtPr>
              <w:sdtContent>
                <w:r w:rsidR="00CB0055" w:rsidRPr="00AE6B3F">
                  <w:rPr>
                    <w:color w:val="auto"/>
                    <w:sz w:val="22"/>
                    <w:szCs w:val="22"/>
                  </w:rPr>
                  <w:t>Hobbies</w:t>
                </w:r>
              </w:sdtContent>
            </w:sdt>
          </w:p>
          <w:p w14:paraId="6A2D44FB" w14:textId="7A569FCB" w:rsidR="00C92AC9" w:rsidRPr="00122AC1" w:rsidRDefault="00000000" w:rsidP="00C92AC9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44813694"/>
                <w:placeholder>
                  <w:docPart w:val="9EF8D804B01C45F99EEA59D40D1B3C78"/>
                </w:placeholder>
                <w:temporary/>
                <w:showingPlcHdr/>
                <w15:appearance w15:val="hidden"/>
              </w:sdtPr>
              <w:sdtContent>
                <w:r w:rsidR="004D3011" w:rsidRPr="00122AC1">
                  <w:rPr>
                    <w:sz w:val="16"/>
                    <w:szCs w:val="16"/>
                  </w:rPr>
                  <w:t>Hobby #1</w:t>
                </w:r>
              </w:sdtContent>
            </w:sdt>
            <w:r w:rsidR="00C92AC9" w:rsidRPr="00122AC1">
              <w:rPr>
                <w:sz w:val="16"/>
                <w:szCs w:val="16"/>
              </w:rPr>
              <w:t>- Fixing vehicles.</w:t>
            </w:r>
          </w:p>
          <w:p w14:paraId="72374F1A" w14:textId="30B712BD" w:rsidR="004D3011" w:rsidRPr="00122AC1" w:rsidRDefault="00000000" w:rsidP="00C92AC9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7826779"/>
                <w:placeholder>
                  <w:docPart w:val="1C6918D8AA9E4B4D86DEEF17FEDA2D6D"/>
                </w:placeholder>
                <w:temporary/>
                <w:showingPlcHdr/>
                <w15:appearance w15:val="hidden"/>
              </w:sdtPr>
              <w:sdtContent>
                <w:r w:rsidR="004D3011" w:rsidRPr="00122AC1">
                  <w:rPr>
                    <w:sz w:val="16"/>
                    <w:szCs w:val="16"/>
                  </w:rPr>
                  <w:t>Hobby #2</w:t>
                </w:r>
              </w:sdtContent>
            </w:sdt>
            <w:r w:rsidR="00C92AC9" w:rsidRPr="00122AC1">
              <w:rPr>
                <w:sz w:val="16"/>
                <w:szCs w:val="16"/>
              </w:rPr>
              <w:t>- Riding bikes.</w:t>
            </w:r>
          </w:p>
          <w:p w14:paraId="4EE27FC5" w14:textId="1D646D05" w:rsidR="004D3011" w:rsidRPr="00122AC1" w:rsidRDefault="00000000" w:rsidP="00C92AC9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60640448"/>
                <w:placeholder>
                  <w:docPart w:val="E28C257FFD0849698A92E1228A7F46F9"/>
                </w:placeholder>
                <w:temporary/>
                <w:showingPlcHdr/>
                <w15:appearance w15:val="hidden"/>
              </w:sdtPr>
              <w:sdtContent>
                <w:r w:rsidR="004D3011" w:rsidRPr="00122AC1">
                  <w:rPr>
                    <w:sz w:val="16"/>
                    <w:szCs w:val="16"/>
                  </w:rPr>
                  <w:t>Hobby #3</w:t>
                </w:r>
              </w:sdtContent>
            </w:sdt>
            <w:r w:rsidR="00C92AC9" w:rsidRPr="00122AC1">
              <w:rPr>
                <w:sz w:val="16"/>
                <w:szCs w:val="16"/>
              </w:rPr>
              <w:t>- Cooking food.</w:t>
            </w:r>
          </w:p>
          <w:p w14:paraId="15E159C3" w14:textId="69F8F704" w:rsidR="004D3011" w:rsidRPr="00122AC1" w:rsidRDefault="00000000" w:rsidP="00C92AC9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76452077"/>
                <w:placeholder>
                  <w:docPart w:val="4AFA384B331B42708B7DC91B83856E20"/>
                </w:placeholder>
                <w:temporary/>
                <w:showingPlcHdr/>
                <w15:appearance w15:val="hidden"/>
              </w:sdtPr>
              <w:sdtContent>
                <w:r w:rsidR="004D3011" w:rsidRPr="00122AC1">
                  <w:rPr>
                    <w:sz w:val="16"/>
                    <w:szCs w:val="16"/>
                  </w:rPr>
                  <w:t>Hobby #4</w:t>
                </w:r>
              </w:sdtContent>
            </w:sdt>
            <w:r w:rsidR="00C92AC9" w:rsidRPr="00122AC1">
              <w:rPr>
                <w:sz w:val="16"/>
                <w:szCs w:val="16"/>
              </w:rPr>
              <w:t xml:space="preserve">- </w:t>
            </w:r>
            <w:r w:rsidR="00373125" w:rsidRPr="00122AC1">
              <w:rPr>
                <w:sz w:val="16"/>
                <w:szCs w:val="16"/>
              </w:rPr>
              <w:t>Being around family</w:t>
            </w:r>
            <w:r w:rsidR="00C92AC9" w:rsidRPr="00122AC1">
              <w:rPr>
                <w:sz w:val="16"/>
                <w:szCs w:val="16"/>
              </w:rPr>
              <w:t>.</w:t>
            </w:r>
          </w:p>
          <w:p w14:paraId="5F0F6A67" w14:textId="3D0B2E39" w:rsidR="00FF6CE7" w:rsidRPr="00F323D1" w:rsidRDefault="00FF6CE7" w:rsidP="00F323D1">
            <w:pPr>
              <w:pStyle w:val="Heading3"/>
              <w:rPr>
                <w:color w:val="auto"/>
                <w:sz w:val="22"/>
                <w:szCs w:val="22"/>
              </w:rPr>
            </w:pPr>
            <w:r w:rsidRPr="00AE6B3F">
              <w:rPr>
                <w:color w:val="auto"/>
                <w:sz w:val="22"/>
                <w:szCs w:val="22"/>
              </w:rPr>
              <w:t>accomplishment</w:t>
            </w:r>
          </w:p>
          <w:p w14:paraId="6D71D5AB" w14:textId="686B9B45" w:rsidR="00FF6CE7" w:rsidRPr="00122AC1" w:rsidRDefault="00FF6CE7" w:rsidP="00FF6CE7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>Became certified as a</w:t>
            </w:r>
            <w:r w:rsidR="00B879AD" w:rsidRPr="00122AC1">
              <w:rPr>
                <w:sz w:val="16"/>
                <w:szCs w:val="16"/>
              </w:rPr>
              <w:t>n</w:t>
            </w:r>
            <w:r w:rsidRPr="00122AC1">
              <w:rPr>
                <w:sz w:val="16"/>
                <w:szCs w:val="16"/>
              </w:rPr>
              <w:t xml:space="preserve"> Equal Opportunity Leader.</w:t>
            </w:r>
          </w:p>
          <w:p w14:paraId="431F02AC" w14:textId="69E67CA0" w:rsidR="00FF6CE7" w:rsidRPr="00122AC1" w:rsidRDefault="00FF6CE7" w:rsidP="00FF6CE7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>Supervised testing sites for IDOH.</w:t>
            </w:r>
          </w:p>
          <w:p w14:paraId="24760B1C" w14:textId="6FA37F82" w:rsidR="00F62FB9" w:rsidRPr="00122AC1" w:rsidRDefault="00FF6CE7" w:rsidP="00FF6CE7">
            <w:pPr>
              <w:pStyle w:val="Heading3"/>
              <w:rPr>
                <w:color w:val="auto"/>
                <w:sz w:val="22"/>
                <w:szCs w:val="22"/>
              </w:rPr>
            </w:pPr>
            <w:r w:rsidRPr="00122AC1">
              <w:rPr>
                <w:color w:val="auto"/>
                <w:sz w:val="22"/>
                <w:szCs w:val="22"/>
              </w:rPr>
              <w:t>certifications</w:t>
            </w:r>
          </w:p>
          <w:p w14:paraId="3786E763" w14:textId="77777777" w:rsidR="00FF6CE7" w:rsidRPr="00122AC1" w:rsidRDefault="00FF6CE7" w:rsidP="00122AC1">
            <w:pPr>
              <w:pStyle w:val="ListParagraph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>Equal Opportunity Leadership Training - March 2020</w:t>
            </w:r>
          </w:p>
          <w:p w14:paraId="4D679988" w14:textId="2CE9581F" w:rsidR="00FF6CE7" w:rsidRPr="00122AC1" w:rsidRDefault="00FF6CE7" w:rsidP="00FF6CE7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>Sergeant, Indiana Army National Guard - October 2019 to Present.</w:t>
            </w:r>
          </w:p>
          <w:p w14:paraId="4C7C2679" w14:textId="3E3EA0FD" w:rsidR="00FF6CE7" w:rsidRPr="00122AC1" w:rsidRDefault="00FF6CE7" w:rsidP="00FF6CE7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 xml:space="preserve">Field Artillery Cannon Crewmember Training </w:t>
            </w:r>
            <w:r w:rsidR="00E73372">
              <w:rPr>
                <w:sz w:val="16"/>
                <w:szCs w:val="16"/>
              </w:rPr>
              <w:t>–</w:t>
            </w:r>
            <w:r w:rsidRPr="00122AC1">
              <w:rPr>
                <w:sz w:val="16"/>
                <w:szCs w:val="16"/>
              </w:rPr>
              <w:t xml:space="preserve"> February</w:t>
            </w:r>
            <w:r w:rsidR="00E73372">
              <w:rPr>
                <w:sz w:val="16"/>
                <w:szCs w:val="16"/>
              </w:rPr>
              <w:t xml:space="preserve"> 2017 </w:t>
            </w:r>
            <w:r w:rsidRPr="00122AC1">
              <w:rPr>
                <w:sz w:val="16"/>
                <w:szCs w:val="16"/>
              </w:rPr>
              <w:t>-</w:t>
            </w:r>
            <w:r w:rsidR="00E73372">
              <w:rPr>
                <w:sz w:val="16"/>
                <w:szCs w:val="16"/>
              </w:rPr>
              <w:t xml:space="preserve"> Present</w:t>
            </w:r>
          </w:p>
          <w:p w14:paraId="5890D3A5" w14:textId="1565A06D" w:rsidR="00C752A4" w:rsidRDefault="00E73372" w:rsidP="00122AC1">
            <w:pPr>
              <w:numPr>
                <w:ilvl w:val="0"/>
                <w:numId w:val="6"/>
              </w:numPr>
            </w:pPr>
            <w:r>
              <w:t>Certificate in Automotive Maintenance and Light Repair – March 2023</w:t>
            </w:r>
          </w:p>
          <w:p w14:paraId="5188B0CB" w14:textId="77777777" w:rsidR="00C752A4" w:rsidRPr="00FF6CE7" w:rsidRDefault="00C752A4" w:rsidP="00AE6B3F">
            <w:pPr>
              <w:ind w:left="720"/>
            </w:pPr>
          </w:p>
          <w:p w14:paraId="624C94FC" w14:textId="007282AA" w:rsidR="00FF6CE7" w:rsidRPr="00FF6CE7" w:rsidRDefault="00FF6CE7" w:rsidP="00FF6CE7"/>
        </w:tc>
        <w:tc>
          <w:tcPr>
            <w:tcW w:w="720" w:type="dxa"/>
          </w:tcPr>
          <w:p w14:paraId="2EFC8162" w14:textId="77777777" w:rsidR="001B2ABD" w:rsidRDefault="001B2ABD" w:rsidP="00C92AC9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sdt>
            <w:sdtPr>
              <w:id w:val="1049110328"/>
              <w:placeholder>
                <w:docPart w:val="A6056616246A41AF92E2A27A967D9B09"/>
              </w:placeholder>
              <w:temporary/>
              <w:showingPlcHdr/>
              <w15:appearance w15:val="hidden"/>
            </w:sdtPr>
            <w:sdtContent>
              <w:p w14:paraId="42CC5B7D" w14:textId="012CFAB6" w:rsidR="00AE6B3F" w:rsidRPr="00E73372" w:rsidRDefault="00E25A26" w:rsidP="00E73372">
                <w:pPr>
                  <w:pStyle w:val="Heading2"/>
                </w:pPr>
                <w:r w:rsidRPr="00036450">
                  <w:t>EDUCATION</w:t>
                </w:r>
              </w:p>
            </w:sdtContent>
          </w:sdt>
          <w:p w14:paraId="1BAD8BCF" w14:textId="6CC4DAC1" w:rsidR="00C92AC9" w:rsidRPr="00AE6B3F" w:rsidRDefault="00C92AC9" w:rsidP="00C92AC9">
            <w:pPr>
              <w:shd w:val="clear" w:color="auto" w:fill="FFFFFF"/>
              <w:wordWrap w:val="0"/>
              <w:spacing w:line="450" w:lineRule="atLeast"/>
              <w:outlineLvl w:val="1"/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en-US"/>
              </w:rPr>
            </w:pPr>
            <w:r w:rsidRPr="00AE6B3F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en-US"/>
              </w:rPr>
              <w:t>Oak Hill High School</w:t>
            </w:r>
            <w:r w:rsidR="00B879AD" w:rsidRPr="00AE6B3F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14:paraId="684DD75B" w14:textId="7D2C2F5F" w:rsidR="00036450" w:rsidRPr="00122AC1" w:rsidRDefault="00C92AC9" w:rsidP="00C92AC9">
            <w:pPr>
              <w:shd w:val="clear" w:color="auto" w:fill="FFFFFF"/>
              <w:spacing w:line="420" w:lineRule="atLeast"/>
              <w:rPr>
                <w:rFonts w:ascii="Nunito" w:eastAsia="Times New Roman" w:hAnsi="Nunito" w:cs="Times New Roman"/>
                <w:sz w:val="16"/>
                <w:szCs w:val="16"/>
                <w:lang w:eastAsia="en-US"/>
              </w:rPr>
            </w:pPr>
            <w:r w:rsidRPr="00122AC1">
              <w:rPr>
                <w:rFonts w:ascii="Nunito" w:eastAsia="Times New Roman" w:hAnsi="Nunito" w:cs="Times New Roman"/>
                <w:sz w:val="16"/>
                <w:szCs w:val="16"/>
                <w:lang w:eastAsia="en-US"/>
              </w:rPr>
              <w:t xml:space="preserve">Converse, IN June 2016 </w:t>
            </w:r>
          </w:p>
          <w:p w14:paraId="02C9070F" w14:textId="4AD52411" w:rsidR="00B879AD" w:rsidRPr="00122AC1" w:rsidRDefault="00C92AC9" w:rsidP="00C92AC9">
            <w:pPr>
              <w:shd w:val="clear" w:color="auto" w:fill="FFFFFF"/>
              <w:spacing w:line="420" w:lineRule="atLeast"/>
              <w:rPr>
                <w:rFonts w:ascii="Nunito" w:eastAsia="Times New Roman" w:hAnsi="Nunito" w:cs="Times New Roman"/>
                <w:sz w:val="16"/>
                <w:szCs w:val="16"/>
                <w:lang w:eastAsia="en-US"/>
              </w:rPr>
            </w:pPr>
            <w:r w:rsidRPr="00122AC1">
              <w:rPr>
                <w:rFonts w:ascii="Nunito" w:eastAsia="Times New Roman" w:hAnsi="Nunito" w:cs="Times New Roman"/>
                <w:sz w:val="16"/>
                <w:szCs w:val="16"/>
                <w:lang w:eastAsia="en-US"/>
              </w:rPr>
              <w:t>High School Diploma</w:t>
            </w:r>
          </w:p>
          <w:sdt>
            <w:sdtPr>
              <w:id w:val="1001553383"/>
              <w:placeholder>
                <w:docPart w:val="7124C65CD6894B61979B0B65FBF0471F"/>
              </w:placeholder>
              <w:temporary/>
              <w:showingPlcHdr/>
              <w15:appearance w15:val="hidden"/>
            </w:sdtPr>
            <w:sdtContent>
              <w:p w14:paraId="0D4BB905" w14:textId="77777777" w:rsidR="00036450" w:rsidRDefault="00036450" w:rsidP="00C92AC9">
                <w:pPr>
                  <w:pStyle w:val="Heading2"/>
                </w:pPr>
                <w:r w:rsidRPr="00036450">
                  <w:t>WORK EXPERIENCE</w:t>
                </w:r>
              </w:p>
            </w:sdtContent>
          </w:sdt>
          <w:p w14:paraId="7493F9EF" w14:textId="77777777" w:rsidR="00AE6B3F" w:rsidRPr="004D3011" w:rsidRDefault="00AE6B3F" w:rsidP="00AE6B3F">
            <w:pPr>
              <w:pStyle w:val="Heading4"/>
              <w:rPr>
                <w:bCs/>
              </w:rPr>
            </w:pPr>
            <w:r>
              <w:t>Indiana Army National Guard</w:t>
            </w:r>
            <w:r w:rsidRPr="004D3011">
              <w:t xml:space="preserve"> -</w:t>
            </w:r>
            <w:r>
              <w:t xml:space="preserve"> Field Artillery Cannon Crewmember</w:t>
            </w:r>
          </w:p>
          <w:p w14:paraId="6BE83371" w14:textId="77777777" w:rsidR="00AE6B3F" w:rsidRPr="00122AC1" w:rsidRDefault="00AE6B3F" w:rsidP="00AE6B3F">
            <w:pPr>
              <w:pStyle w:val="Date"/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>July 2016 - Present</w:t>
            </w:r>
          </w:p>
          <w:p w14:paraId="0CD10B85" w14:textId="3DE100DC" w:rsidR="00AE6B3F" w:rsidRPr="00122AC1" w:rsidRDefault="00AE6B3F" w:rsidP="005567D2">
            <w:pPr>
              <w:pStyle w:val="ListParagraph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>Oversaw field planning and coordination in full compliance with established command structures and detailed combat orders.</w:t>
            </w:r>
          </w:p>
          <w:p w14:paraId="67AB033C" w14:textId="041AE1E4" w:rsidR="00AE6B3F" w:rsidRPr="00122AC1" w:rsidRDefault="00AE6B3F" w:rsidP="005567D2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>Managed receipt, storage and issue of ammunition equipment and processes.</w:t>
            </w:r>
          </w:p>
          <w:p w14:paraId="26A80E2F" w14:textId="4C9D1E41" w:rsidR="00AE6B3F" w:rsidRDefault="00AE6B3F" w:rsidP="005567D2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>Drove and operated heavy and light wheeled trucks and tracked vehicles.</w:t>
            </w:r>
          </w:p>
          <w:p w14:paraId="0CAFACD9" w14:textId="3C11C1EE" w:rsidR="00E73372" w:rsidRDefault="00E73372" w:rsidP="005567D2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Supervised a platoon to </w:t>
            </w:r>
            <w:r w:rsidR="005567D2">
              <w:rPr>
                <w:sz w:val="16"/>
                <w:szCs w:val="16"/>
              </w:rPr>
              <w:t>ensure</w:t>
            </w:r>
            <w:r>
              <w:rPr>
                <w:sz w:val="16"/>
                <w:szCs w:val="16"/>
              </w:rPr>
              <w:t xml:space="preserve"> all </w:t>
            </w:r>
            <w:proofErr w:type="gramStart"/>
            <w:r>
              <w:rPr>
                <w:sz w:val="16"/>
                <w:szCs w:val="16"/>
              </w:rPr>
              <w:t xml:space="preserve">task </w:t>
            </w:r>
            <w:r w:rsidR="005567D2">
              <w:rPr>
                <w:sz w:val="16"/>
                <w:szCs w:val="16"/>
              </w:rPr>
              <w:t>are</w:t>
            </w:r>
            <w:proofErr w:type="gramEnd"/>
            <w:r>
              <w:rPr>
                <w:sz w:val="16"/>
                <w:szCs w:val="16"/>
              </w:rPr>
              <w:t xml:space="preserve"> completed in a timely manner.</w:t>
            </w:r>
          </w:p>
          <w:p w14:paraId="71C3EF67" w14:textId="52162FC4" w:rsidR="005567D2" w:rsidRPr="00122AC1" w:rsidRDefault="005567D2" w:rsidP="005567D2">
            <w:pPr>
              <w:numPr>
                <w:ilvl w:val="0"/>
                <w:numId w:val="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Gave detailed reports to higher command at the end of the business day.</w:t>
            </w:r>
          </w:p>
          <w:p w14:paraId="6BEFF05A" w14:textId="77777777" w:rsidR="00AE6B3F" w:rsidRDefault="00AE6B3F" w:rsidP="00AE6B3F">
            <w:pPr>
              <w:rPr>
                <w:b/>
                <w:bCs/>
              </w:rPr>
            </w:pPr>
          </w:p>
          <w:p w14:paraId="3FA77037" w14:textId="74F2C7C3" w:rsidR="00AE6B3F" w:rsidRDefault="00AE6B3F" w:rsidP="00AE6B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Discount Tire – </w:t>
            </w:r>
            <w:r w:rsidR="00E73372">
              <w:rPr>
                <w:b/>
                <w:bCs/>
              </w:rPr>
              <w:t>Service Coordinator</w:t>
            </w:r>
          </w:p>
          <w:p w14:paraId="1588B22B" w14:textId="65F33B38" w:rsidR="00AE6B3F" w:rsidRDefault="00AE6B3F" w:rsidP="00AE6B3F">
            <w:p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 xml:space="preserve">September 2022 </w:t>
            </w:r>
            <w:r w:rsidR="00E73372">
              <w:rPr>
                <w:sz w:val="16"/>
                <w:szCs w:val="16"/>
              </w:rPr>
              <w:t>–</w:t>
            </w:r>
            <w:r w:rsidRPr="00122AC1">
              <w:rPr>
                <w:sz w:val="16"/>
                <w:szCs w:val="16"/>
              </w:rPr>
              <w:t xml:space="preserve"> Present</w:t>
            </w:r>
          </w:p>
          <w:p w14:paraId="76A8FD69" w14:textId="77777777" w:rsidR="00E73372" w:rsidRDefault="00E73372" w:rsidP="00AE6B3F">
            <w:pPr>
              <w:rPr>
                <w:sz w:val="16"/>
                <w:szCs w:val="16"/>
              </w:rPr>
            </w:pPr>
          </w:p>
          <w:p w14:paraId="3F92B2B3" w14:textId="79CABFD7" w:rsidR="00E73372" w:rsidRPr="005567D2" w:rsidRDefault="005567D2" w:rsidP="005567D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sz w:val="16"/>
                <w:szCs w:val="16"/>
              </w:rPr>
            </w:pPr>
            <w:r w:rsidRPr="005567D2">
              <w:rPr>
                <w:rFonts w:cs="Helvetica"/>
                <w:sz w:val="16"/>
                <w:szCs w:val="16"/>
                <w:shd w:val="clear" w:color="auto" w:fill="FFFFFF"/>
              </w:rPr>
              <w:t>Assessing the service needs of clients and linking them to the appropriate resources and providers</w:t>
            </w:r>
            <w:r>
              <w:rPr>
                <w:rFonts w:cs="Helvetica"/>
                <w:sz w:val="16"/>
                <w:szCs w:val="16"/>
                <w:shd w:val="clear" w:color="auto" w:fill="FFFFFF"/>
              </w:rPr>
              <w:t>.</w:t>
            </w:r>
          </w:p>
          <w:p w14:paraId="0081DD74" w14:textId="643096F5" w:rsidR="005567D2" w:rsidRPr="005567D2" w:rsidRDefault="005567D2" w:rsidP="005567D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sz w:val="16"/>
                <w:szCs w:val="16"/>
              </w:rPr>
            </w:pPr>
            <w:r w:rsidRPr="005567D2">
              <w:rPr>
                <w:rFonts w:cs="Helvetica"/>
                <w:sz w:val="16"/>
                <w:szCs w:val="16"/>
                <w:shd w:val="clear" w:color="auto" w:fill="FFFFFF"/>
              </w:rPr>
              <w:t>Schedule appointments for clients, answer phones and track clients’ service records</w:t>
            </w:r>
          </w:p>
          <w:p w14:paraId="3592A2C5" w14:textId="1832A936" w:rsidR="005567D2" w:rsidRPr="005567D2" w:rsidRDefault="005567D2" w:rsidP="00E73372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5567D2">
              <w:rPr>
                <w:rFonts w:cs="Helvetica"/>
                <w:sz w:val="16"/>
                <w:szCs w:val="16"/>
                <w:shd w:val="clear" w:color="auto" w:fill="FFFFFF"/>
              </w:rPr>
              <w:t>Evaluate the quality of all services and identify areas that need improvements</w:t>
            </w:r>
            <w:r>
              <w:rPr>
                <w:rFonts w:cs="Helvetica"/>
                <w:sz w:val="16"/>
                <w:szCs w:val="16"/>
                <w:shd w:val="clear" w:color="auto" w:fill="FFFFFF"/>
              </w:rPr>
              <w:t xml:space="preserve">. </w:t>
            </w:r>
          </w:p>
          <w:p w14:paraId="4DEEAF0E" w14:textId="77777777" w:rsidR="00AE6B3F" w:rsidRDefault="00AE6B3F" w:rsidP="00C92AC9">
            <w:pPr>
              <w:pStyle w:val="Heading4"/>
            </w:pPr>
          </w:p>
          <w:p w14:paraId="2D05AB11" w14:textId="5BBF1DFF" w:rsidR="00036450" w:rsidRDefault="00C92AC9" w:rsidP="00C92AC9">
            <w:pPr>
              <w:pStyle w:val="Heading4"/>
              <w:rPr>
                <w:bCs/>
              </w:rPr>
            </w:pPr>
            <w:r>
              <w:t>Grant County Sheriff’s Department – Correctional Officer</w:t>
            </w:r>
          </w:p>
          <w:p w14:paraId="4D807222" w14:textId="00C85707" w:rsidR="00036450" w:rsidRPr="00122AC1" w:rsidRDefault="00C92AC9" w:rsidP="00C92AC9">
            <w:pPr>
              <w:pStyle w:val="Date"/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 xml:space="preserve">March 2020 </w:t>
            </w:r>
            <w:r w:rsidR="00036450" w:rsidRPr="00122AC1">
              <w:rPr>
                <w:sz w:val="16"/>
                <w:szCs w:val="16"/>
              </w:rPr>
              <w:t>–</w:t>
            </w:r>
            <w:r w:rsidRPr="00122AC1">
              <w:rPr>
                <w:sz w:val="16"/>
                <w:szCs w:val="16"/>
              </w:rPr>
              <w:t xml:space="preserve"> </w:t>
            </w:r>
            <w:r w:rsidR="00C534FD" w:rsidRPr="00122AC1">
              <w:rPr>
                <w:sz w:val="16"/>
                <w:szCs w:val="16"/>
              </w:rPr>
              <w:t>July 2022</w:t>
            </w:r>
          </w:p>
          <w:p w14:paraId="361ED326" w14:textId="7ADAC895" w:rsidR="00C92AC9" w:rsidRPr="00122AC1" w:rsidRDefault="00C92AC9" w:rsidP="00C92AC9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 xml:space="preserve">Observed and supervised inmates throughout visits, </w:t>
            </w:r>
            <w:r w:rsidR="00B879AD" w:rsidRPr="00122AC1">
              <w:rPr>
                <w:sz w:val="16"/>
                <w:szCs w:val="16"/>
              </w:rPr>
              <w:t>mealtime</w:t>
            </w:r>
            <w:r w:rsidRPr="00122AC1">
              <w:rPr>
                <w:sz w:val="16"/>
                <w:szCs w:val="16"/>
              </w:rPr>
              <w:t>, recreation, phone calls and showers.</w:t>
            </w:r>
          </w:p>
          <w:p w14:paraId="57972B3A" w14:textId="77777777" w:rsidR="00C92AC9" w:rsidRPr="00122AC1" w:rsidRDefault="00C92AC9" w:rsidP="00C92AC9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>Tracked inmates through head counts, visitor logs and scheduled activities.</w:t>
            </w:r>
          </w:p>
          <w:p w14:paraId="18CF2E40" w14:textId="3E79A9CF" w:rsidR="00C92AC9" w:rsidRPr="00122AC1" w:rsidRDefault="00C92AC9" w:rsidP="00122AC1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122AC1">
              <w:rPr>
                <w:sz w:val="16"/>
                <w:szCs w:val="16"/>
              </w:rPr>
              <w:t xml:space="preserve">Booked new inmates into </w:t>
            </w:r>
            <w:proofErr w:type="gramStart"/>
            <w:r w:rsidRPr="00122AC1">
              <w:rPr>
                <w:sz w:val="16"/>
                <w:szCs w:val="16"/>
              </w:rPr>
              <w:t>facility</w:t>
            </w:r>
            <w:proofErr w:type="gramEnd"/>
            <w:r w:rsidRPr="00122AC1">
              <w:rPr>
                <w:sz w:val="16"/>
                <w:szCs w:val="16"/>
              </w:rPr>
              <w:t xml:space="preserve"> and processed inmates for release.</w:t>
            </w:r>
          </w:p>
          <w:p w14:paraId="5F2E1CBF" w14:textId="21D02F68" w:rsidR="00C92AC9" w:rsidRPr="00C92AC9" w:rsidRDefault="00C92AC9" w:rsidP="00C92AC9">
            <w:pPr>
              <w:numPr>
                <w:ilvl w:val="0"/>
                <w:numId w:val="1"/>
              </w:numPr>
            </w:pPr>
            <w:r w:rsidRPr="00C92AC9">
              <w:t xml:space="preserve">Prepared, </w:t>
            </w:r>
            <w:proofErr w:type="gramStart"/>
            <w:r w:rsidRPr="00C92AC9">
              <w:t>processed</w:t>
            </w:r>
            <w:proofErr w:type="gramEnd"/>
            <w:r w:rsidRPr="00C92AC9">
              <w:t xml:space="preserve"> and maintained forms, reports, logs, </w:t>
            </w:r>
            <w:r w:rsidR="00B879AD" w:rsidRPr="00C92AC9">
              <w:t>records,</w:t>
            </w:r>
            <w:r w:rsidRPr="00C92AC9">
              <w:t xml:space="preserve"> and activity journals.</w:t>
            </w:r>
          </w:p>
          <w:p w14:paraId="66A85FD3" w14:textId="50B95B7E" w:rsidR="004D3011" w:rsidRPr="004D3011" w:rsidRDefault="00C92AC9" w:rsidP="00C92AC9">
            <w:pPr>
              <w:numPr>
                <w:ilvl w:val="0"/>
                <w:numId w:val="1"/>
              </w:numPr>
            </w:pPr>
            <w:r w:rsidRPr="00C92AC9">
              <w:t xml:space="preserve">Completed intake paperwork, </w:t>
            </w:r>
            <w:r w:rsidR="00B879AD" w:rsidRPr="00C92AC9">
              <w:t>fingerprints,</w:t>
            </w:r>
            <w:r w:rsidRPr="00C92AC9">
              <w:t xml:space="preserve"> and searches.</w:t>
            </w:r>
          </w:p>
          <w:p w14:paraId="5F4A0CFA" w14:textId="062BF2D6" w:rsidR="00036450" w:rsidRDefault="00036450" w:rsidP="00AE6B3F"/>
          <w:p w14:paraId="36E0B2A8" w14:textId="0EEE663D" w:rsidR="00036450" w:rsidRPr="004D3011" w:rsidRDefault="00036450" w:rsidP="00C92AC9">
            <w:pPr>
              <w:rPr>
                <w:color w:val="FFFFFF" w:themeColor="background1"/>
              </w:rPr>
            </w:pPr>
          </w:p>
        </w:tc>
      </w:tr>
    </w:tbl>
    <w:p w14:paraId="60CCF9D1" w14:textId="53B78799" w:rsidR="007E7898" w:rsidRDefault="007E7898" w:rsidP="00D9783E">
      <w:pPr>
        <w:pStyle w:val="Heading3"/>
      </w:pPr>
    </w:p>
    <w:sectPr w:rsidR="007E7898" w:rsidSect="001A4373">
      <w:head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014FC" w14:textId="77777777" w:rsidR="007C7DFB" w:rsidRDefault="007C7DFB" w:rsidP="000C45FF">
      <w:r>
        <w:separator/>
      </w:r>
    </w:p>
  </w:endnote>
  <w:endnote w:type="continuationSeparator" w:id="0">
    <w:p w14:paraId="2E3C819B" w14:textId="77777777" w:rsidR="007C7DFB" w:rsidRDefault="007C7DFB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54C49" w14:textId="77777777" w:rsidR="007C7DFB" w:rsidRDefault="007C7DFB" w:rsidP="000C45FF">
      <w:r>
        <w:separator/>
      </w:r>
    </w:p>
  </w:footnote>
  <w:footnote w:type="continuationSeparator" w:id="0">
    <w:p w14:paraId="1030045E" w14:textId="77777777" w:rsidR="007C7DFB" w:rsidRDefault="007C7DFB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CFD4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7331C7" wp14:editId="04498859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C0C"/>
    <w:multiLevelType w:val="multilevel"/>
    <w:tmpl w:val="EC26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72AB4"/>
    <w:multiLevelType w:val="multilevel"/>
    <w:tmpl w:val="EEA6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922906"/>
    <w:multiLevelType w:val="hybridMultilevel"/>
    <w:tmpl w:val="9AB23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36C2F"/>
    <w:multiLevelType w:val="multilevel"/>
    <w:tmpl w:val="519C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7903A7"/>
    <w:multiLevelType w:val="hybridMultilevel"/>
    <w:tmpl w:val="824E8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92420"/>
    <w:multiLevelType w:val="multilevel"/>
    <w:tmpl w:val="27A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E1278B"/>
    <w:multiLevelType w:val="hybridMultilevel"/>
    <w:tmpl w:val="B49AF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17012"/>
    <w:multiLevelType w:val="multilevel"/>
    <w:tmpl w:val="5A8E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A778C3"/>
    <w:multiLevelType w:val="multilevel"/>
    <w:tmpl w:val="2072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137961">
    <w:abstractNumId w:val="7"/>
  </w:num>
  <w:num w:numId="2" w16cid:durableId="1209341110">
    <w:abstractNumId w:val="5"/>
  </w:num>
  <w:num w:numId="3" w16cid:durableId="950356280">
    <w:abstractNumId w:val="0"/>
  </w:num>
  <w:num w:numId="4" w16cid:durableId="1498963599">
    <w:abstractNumId w:val="3"/>
  </w:num>
  <w:num w:numId="5" w16cid:durableId="1639264817">
    <w:abstractNumId w:val="8"/>
  </w:num>
  <w:num w:numId="6" w16cid:durableId="256335029">
    <w:abstractNumId w:val="1"/>
  </w:num>
  <w:num w:numId="7" w16cid:durableId="96683288">
    <w:abstractNumId w:val="4"/>
  </w:num>
  <w:num w:numId="8" w16cid:durableId="292562484">
    <w:abstractNumId w:val="6"/>
  </w:num>
  <w:num w:numId="9" w16cid:durableId="248513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C9"/>
    <w:rsid w:val="00036450"/>
    <w:rsid w:val="00094499"/>
    <w:rsid w:val="000C45FF"/>
    <w:rsid w:val="000E3FD1"/>
    <w:rsid w:val="00112054"/>
    <w:rsid w:val="00122AC1"/>
    <w:rsid w:val="001317D8"/>
    <w:rsid w:val="001525E1"/>
    <w:rsid w:val="00180329"/>
    <w:rsid w:val="0019001F"/>
    <w:rsid w:val="001A4373"/>
    <w:rsid w:val="001A74A5"/>
    <w:rsid w:val="001B2ABD"/>
    <w:rsid w:val="001E0391"/>
    <w:rsid w:val="001E1759"/>
    <w:rsid w:val="001F1ECC"/>
    <w:rsid w:val="00235F88"/>
    <w:rsid w:val="002400EB"/>
    <w:rsid w:val="00256CF7"/>
    <w:rsid w:val="00281FD5"/>
    <w:rsid w:val="002C28F0"/>
    <w:rsid w:val="0030481B"/>
    <w:rsid w:val="003156FC"/>
    <w:rsid w:val="003254B5"/>
    <w:rsid w:val="0037121F"/>
    <w:rsid w:val="00373125"/>
    <w:rsid w:val="003910D8"/>
    <w:rsid w:val="003A6B7D"/>
    <w:rsid w:val="003B06CA"/>
    <w:rsid w:val="004071FC"/>
    <w:rsid w:val="00445947"/>
    <w:rsid w:val="004813B3"/>
    <w:rsid w:val="00496591"/>
    <w:rsid w:val="004C63E4"/>
    <w:rsid w:val="004D3011"/>
    <w:rsid w:val="004D5A9F"/>
    <w:rsid w:val="005262AC"/>
    <w:rsid w:val="005567D2"/>
    <w:rsid w:val="005E39D5"/>
    <w:rsid w:val="00600670"/>
    <w:rsid w:val="0062123A"/>
    <w:rsid w:val="00646E75"/>
    <w:rsid w:val="006771D0"/>
    <w:rsid w:val="00715FCB"/>
    <w:rsid w:val="00743101"/>
    <w:rsid w:val="00764C9F"/>
    <w:rsid w:val="007775E1"/>
    <w:rsid w:val="007867A0"/>
    <w:rsid w:val="007927F5"/>
    <w:rsid w:val="0079506F"/>
    <w:rsid w:val="007C7DFB"/>
    <w:rsid w:val="007E7898"/>
    <w:rsid w:val="00802CA0"/>
    <w:rsid w:val="009260CD"/>
    <w:rsid w:val="00940A66"/>
    <w:rsid w:val="00952C25"/>
    <w:rsid w:val="00A2118D"/>
    <w:rsid w:val="00AD0A50"/>
    <w:rsid w:val="00AD76E2"/>
    <w:rsid w:val="00AE6B3F"/>
    <w:rsid w:val="00B20152"/>
    <w:rsid w:val="00B359E4"/>
    <w:rsid w:val="00B57D98"/>
    <w:rsid w:val="00B70850"/>
    <w:rsid w:val="00B879AD"/>
    <w:rsid w:val="00C066B6"/>
    <w:rsid w:val="00C36652"/>
    <w:rsid w:val="00C37BA1"/>
    <w:rsid w:val="00C4674C"/>
    <w:rsid w:val="00C506CF"/>
    <w:rsid w:val="00C534FD"/>
    <w:rsid w:val="00C72BED"/>
    <w:rsid w:val="00C752A4"/>
    <w:rsid w:val="00C92AC9"/>
    <w:rsid w:val="00C9578B"/>
    <w:rsid w:val="00CB0055"/>
    <w:rsid w:val="00CB6351"/>
    <w:rsid w:val="00D2522B"/>
    <w:rsid w:val="00D422DE"/>
    <w:rsid w:val="00D5459D"/>
    <w:rsid w:val="00D64F85"/>
    <w:rsid w:val="00D905D8"/>
    <w:rsid w:val="00D973DB"/>
    <w:rsid w:val="00D9783E"/>
    <w:rsid w:val="00DA1F4D"/>
    <w:rsid w:val="00DD172A"/>
    <w:rsid w:val="00E25A26"/>
    <w:rsid w:val="00E4381A"/>
    <w:rsid w:val="00E55D74"/>
    <w:rsid w:val="00E73372"/>
    <w:rsid w:val="00F323D1"/>
    <w:rsid w:val="00F60274"/>
    <w:rsid w:val="00F62FB9"/>
    <w:rsid w:val="00F77FB9"/>
    <w:rsid w:val="00FB068F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6BA5F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879AD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AE6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27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827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69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3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612955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6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70736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5" w:color="7C8A9D"/>
                                            <w:left w:val="single" w:sz="6" w:space="31" w:color="7C8A9D"/>
                                            <w:bottom w:val="single" w:sz="6" w:space="0" w:color="7C8A9D"/>
                                            <w:right w:val="single" w:sz="6" w:space="31" w:color="7C8A9D"/>
                                          </w:divBdr>
                                          <w:divsChild>
                                            <w:div w:id="201202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8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14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7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pbuc\AppData\Local\Microsoft\Office\16.0\DTS\en-US%7bB1472A67-22DA-4C5A-A01D-09646ED001EB%7d\%7b905DF347-6EF3-4299-8504-D4DE90A0F3BE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CE7686355E4B7A9C7A50C84162E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2B3DF-59CA-44FB-B92C-16ED77E2F2D7}"/>
      </w:docPartPr>
      <w:docPartBody>
        <w:p w:rsidR="002A339C" w:rsidRDefault="00A73CDE">
          <w:pPr>
            <w:pStyle w:val="9DCE7686355E4B7A9C7A50C84162E1D5"/>
          </w:pPr>
          <w:r w:rsidRPr="00CB0055">
            <w:t>Hobbies</w:t>
          </w:r>
        </w:p>
      </w:docPartBody>
    </w:docPart>
    <w:docPart>
      <w:docPartPr>
        <w:name w:val="9EF8D804B01C45F99EEA59D40D1B3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A1273-75F6-496F-A3C3-E67F3C59839D}"/>
      </w:docPartPr>
      <w:docPartBody>
        <w:p w:rsidR="002A339C" w:rsidRDefault="00A73CDE">
          <w:pPr>
            <w:pStyle w:val="9EF8D804B01C45F99EEA59D40D1B3C78"/>
          </w:pPr>
          <w:r w:rsidRPr="004D3011">
            <w:t>Hobby #1</w:t>
          </w:r>
        </w:p>
      </w:docPartBody>
    </w:docPart>
    <w:docPart>
      <w:docPartPr>
        <w:name w:val="1C6918D8AA9E4B4D86DEEF17FEDA2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52D7A-EEF9-423F-8410-ABB47BA488B7}"/>
      </w:docPartPr>
      <w:docPartBody>
        <w:p w:rsidR="002A339C" w:rsidRDefault="00A73CDE">
          <w:pPr>
            <w:pStyle w:val="1C6918D8AA9E4B4D86DEEF17FEDA2D6D"/>
          </w:pPr>
          <w:r w:rsidRPr="004D3011">
            <w:t>Hobby #2</w:t>
          </w:r>
        </w:p>
      </w:docPartBody>
    </w:docPart>
    <w:docPart>
      <w:docPartPr>
        <w:name w:val="E28C257FFD0849698A92E1228A7F4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C50A7-64BB-4A70-9B2B-AA2F53A1E714}"/>
      </w:docPartPr>
      <w:docPartBody>
        <w:p w:rsidR="002A339C" w:rsidRDefault="00A73CDE">
          <w:pPr>
            <w:pStyle w:val="E28C257FFD0849698A92E1228A7F46F9"/>
          </w:pPr>
          <w:r w:rsidRPr="004D3011">
            <w:t>Hobby #3</w:t>
          </w:r>
        </w:p>
      </w:docPartBody>
    </w:docPart>
    <w:docPart>
      <w:docPartPr>
        <w:name w:val="4AFA384B331B42708B7DC91B83856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0A5C0-66CD-45E8-AF2B-3996D25D24D5}"/>
      </w:docPartPr>
      <w:docPartBody>
        <w:p w:rsidR="002A339C" w:rsidRDefault="00A73CDE">
          <w:pPr>
            <w:pStyle w:val="4AFA384B331B42708B7DC91B83856E20"/>
          </w:pPr>
          <w:r w:rsidRPr="004D3011">
            <w:t>Hobby #4</w:t>
          </w:r>
        </w:p>
      </w:docPartBody>
    </w:docPart>
    <w:docPart>
      <w:docPartPr>
        <w:name w:val="A6056616246A41AF92E2A27A967D9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04CFE-84AE-4AF3-9827-23E46BD561EC}"/>
      </w:docPartPr>
      <w:docPartBody>
        <w:p w:rsidR="002A339C" w:rsidRDefault="00A73CDE">
          <w:pPr>
            <w:pStyle w:val="A6056616246A41AF92E2A27A967D9B09"/>
          </w:pPr>
          <w:r w:rsidRPr="00036450">
            <w:t>EDUCATION</w:t>
          </w:r>
        </w:p>
      </w:docPartBody>
    </w:docPart>
    <w:docPart>
      <w:docPartPr>
        <w:name w:val="7124C65CD6894B61979B0B65FBF04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7F692-E664-4D81-B467-B51313076290}"/>
      </w:docPartPr>
      <w:docPartBody>
        <w:p w:rsidR="002A339C" w:rsidRDefault="00A73CDE">
          <w:pPr>
            <w:pStyle w:val="7124C65CD6894B61979B0B65FBF0471F"/>
          </w:pPr>
          <w:r w:rsidRPr="00036450">
            <w:t>WORK EXPERIENCE</w:t>
          </w:r>
        </w:p>
      </w:docPartBody>
    </w:docPart>
    <w:docPart>
      <w:docPartPr>
        <w:name w:val="C24BF86A2DFD42CF92306EFABEC6E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56B2E-67E3-41EC-BE7E-0715CA514ED9}"/>
      </w:docPartPr>
      <w:docPartBody>
        <w:p w:rsidR="002A339C" w:rsidRDefault="004552B4" w:rsidP="004552B4">
          <w:pPr>
            <w:pStyle w:val="C24BF86A2DFD42CF92306EFABEC6E421"/>
          </w:pPr>
          <w:r w:rsidRPr="00CB0055">
            <w:t>Contact</w:t>
          </w:r>
        </w:p>
      </w:docPartBody>
    </w:docPart>
    <w:docPart>
      <w:docPartPr>
        <w:name w:val="FE7FF2FF0AD8419DAD9DF8AA33673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3CDB5-8EEA-45D5-85EF-6B632B62619A}"/>
      </w:docPartPr>
      <w:docPartBody>
        <w:p w:rsidR="002A339C" w:rsidRDefault="004552B4" w:rsidP="004552B4">
          <w:pPr>
            <w:pStyle w:val="FE7FF2FF0AD8419DAD9DF8AA33673AEF"/>
          </w:pPr>
          <w:r w:rsidRPr="004D3011">
            <w:t>PHONE: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B4"/>
    <w:rsid w:val="002A339C"/>
    <w:rsid w:val="002E407F"/>
    <w:rsid w:val="002F126C"/>
    <w:rsid w:val="004552B4"/>
    <w:rsid w:val="006C58E5"/>
    <w:rsid w:val="00775CF2"/>
    <w:rsid w:val="008B0105"/>
    <w:rsid w:val="00A73CDE"/>
    <w:rsid w:val="00C9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C45911" w:themeColor="accent2" w:themeShade="BF"/>
      <w:u w:val="single"/>
    </w:rPr>
  </w:style>
  <w:style w:type="paragraph" w:customStyle="1" w:styleId="9DCE7686355E4B7A9C7A50C84162E1D5">
    <w:name w:val="9DCE7686355E4B7A9C7A50C84162E1D5"/>
  </w:style>
  <w:style w:type="paragraph" w:customStyle="1" w:styleId="9EF8D804B01C45F99EEA59D40D1B3C78">
    <w:name w:val="9EF8D804B01C45F99EEA59D40D1B3C78"/>
  </w:style>
  <w:style w:type="paragraph" w:customStyle="1" w:styleId="1C6918D8AA9E4B4D86DEEF17FEDA2D6D">
    <w:name w:val="1C6918D8AA9E4B4D86DEEF17FEDA2D6D"/>
  </w:style>
  <w:style w:type="paragraph" w:customStyle="1" w:styleId="E28C257FFD0849698A92E1228A7F46F9">
    <w:name w:val="E28C257FFD0849698A92E1228A7F46F9"/>
  </w:style>
  <w:style w:type="paragraph" w:customStyle="1" w:styleId="4AFA384B331B42708B7DC91B83856E20">
    <w:name w:val="4AFA384B331B42708B7DC91B83856E20"/>
  </w:style>
  <w:style w:type="paragraph" w:customStyle="1" w:styleId="A6056616246A41AF92E2A27A967D9B09">
    <w:name w:val="A6056616246A41AF92E2A27A967D9B09"/>
  </w:style>
  <w:style w:type="paragraph" w:customStyle="1" w:styleId="7124C65CD6894B61979B0B65FBF0471F">
    <w:name w:val="7124C65CD6894B61979B0B65FBF0471F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paragraph" w:customStyle="1" w:styleId="DCF4925DFB0C40C99AEF3590893A3799">
    <w:name w:val="DCF4925DFB0C40C99AEF3590893A3799"/>
    <w:rsid w:val="00C90E73"/>
    <w:rPr>
      <w:kern w:val="2"/>
      <w14:ligatures w14:val="standardContextual"/>
    </w:rPr>
  </w:style>
  <w:style w:type="paragraph" w:customStyle="1" w:styleId="C24BF86A2DFD42CF92306EFABEC6E421">
    <w:name w:val="C24BF86A2DFD42CF92306EFABEC6E421"/>
    <w:rsid w:val="004552B4"/>
  </w:style>
  <w:style w:type="paragraph" w:customStyle="1" w:styleId="FE7FF2FF0AD8419DAD9DF8AA33673AEF">
    <w:name w:val="FE7FF2FF0AD8419DAD9DF8AA33673AEF"/>
    <w:rsid w:val="004552B4"/>
  </w:style>
  <w:style w:type="paragraph" w:customStyle="1" w:styleId="D4DE8EC5EA814B608AE0D28E94CD69CC">
    <w:name w:val="D4DE8EC5EA814B608AE0D28E94CD69CC"/>
    <w:rsid w:val="00C90E73"/>
    <w:rPr>
      <w:kern w:val="2"/>
      <w14:ligatures w14:val="standardContextual"/>
    </w:rPr>
  </w:style>
  <w:style w:type="paragraph" w:customStyle="1" w:styleId="97A34DD083DF4227BD1B6CF3008F0BCC">
    <w:name w:val="97A34DD083DF4227BD1B6CF3008F0BCC"/>
    <w:rsid w:val="00C90E73"/>
    <w:rPr>
      <w:kern w:val="2"/>
      <w14:ligatures w14:val="standardContextual"/>
    </w:rPr>
  </w:style>
  <w:style w:type="paragraph" w:customStyle="1" w:styleId="7B0120E6FEC44EAA9BE7C8BC434F4502">
    <w:name w:val="7B0120E6FEC44EAA9BE7C8BC434F4502"/>
    <w:rsid w:val="00C90E73"/>
    <w:rPr>
      <w:kern w:val="2"/>
      <w14:ligatures w14:val="standardContextual"/>
    </w:rPr>
  </w:style>
  <w:style w:type="paragraph" w:customStyle="1" w:styleId="4E32B9121BD74FF1BDFAEFBC70A1B9C9">
    <w:name w:val="4E32B9121BD74FF1BDFAEFBC70A1B9C9"/>
    <w:rsid w:val="00C90E73"/>
    <w:rPr>
      <w:kern w:val="2"/>
      <w14:ligatures w14:val="standardContextual"/>
    </w:rPr>
  </w:style>
  <w:style w:type="paragraph" w:customStyle="1" w:styleId="22966886A5264D3086FEB64440B2E102">
    <w:name w:val="22966886A5264D3086FEB64440B2E102"/>
    <w:rsid w:val="00C90E73"/>
    <w:rPr>
      <w:kern w:val="2"/>
      <w14:ligatures w14:val="standardContextual"/>
    </w:rPr>
  </w:style>
  <w:style w:type="paragraph" w:customStyle="1" w:styleId="9BBB0E55FB5F44E2885F0A12DF74C298">
    <w:name w:val="9BBB0E55FB5F44E2885F0A12DF74C298"/>
    <w:rsid w:val="00C90E73"/>
    <w:rPr>
      <w:kern w:val="2"/>
      <w14:ligatures w14:val="standardContextual"/>
    </w:rPr>
  </w:style>
  <w:style w:type="paragraph" w:customStyle="1" w:styleId="58BCED728D91484EA6ED6D287E310442">
    <w:name w:val="58BCED728D91484EA6ED6D287E310442"/>
    <w:rsid w:val="00C90E73"/>
    <w:rPr>
      <w:kern w:val="2"/>
      <w14:ligatures w14:val="standardContextual"/>
    </w:rPr>
  </w:style>
  <w:style w:type="paragraph" w:customStyle="1" w:styleId="669569C570F84DD2B7B8CF82DAF09E50">
    <w:name w:val="669569C570F84DD2B7B8CF82DAF09E50"/>
    <w:rsid w:val="00C90E7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{905DF347-6EF3-4299-8504-D4DE90A0F3BE}tf00546271_win32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2022-02-22T18:13:00Z</dcterms:created>
  <dcterms:modified xsi:type="dcterms:W3CDTF">2023-11-30T20:15:00Z</dcterms:modified>
</cp:coreProperties>
</file>