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B91C3" w14:textId="614A7D25" w:rsidR="00403CD8" w:rsidRDefault="00B55B26">
      <w:pPr>
        <w:pStyle w:val="Name"/>
      </w:pPr>
      <w:r>
        <w:t xml:space="preserve">mitchell burtner </w:t>
      </w:r>
    </w:p>
    <w:p w14:paraId="3613AE00" w14:textId="1F0B3E47" w:rsidR="00403CD8" w:rsidRDefault="00B55B26">
      <w:pPr>
        <w:pStyle w:val="ContactInfo"/>
      </w:pPr>
      <w:r>
        <w:t>1105 meadow ln Lebanon in/ (317)402-9749/ mitchellburtner@outlook.com</w:t>
      </w:r>
    </w:p>
    <w:p w14:paraId="2C06FD66" w14:textId="77777777" w:rsidR="00403CD8" w:rsidRDefault="00000000">
      <w:pPr>
        <w:pStyle w:val="Heading1"/>
      </w:pPr>
      <w:sdt>
        <w:sdtPr>
          <w:id w:val="-819804518"/>
          <w:placeholder>
            <w:docPart w:val="C71AB132F0757C499AC921857B22A2BE"/>
          </w:placeholder>
          <w:temporary/>
          <w:showingPlcHdr/>
          <w15:appearance w15:val="hidden"/>
        </w:sdtPr>
        <w:sdtContent>
          <w:r>
            <w:t>Skills Summary</w:t>
          </w:r>
        </w:sdtContent>
      </w:sdt>
    </w:p>
    <w:p w14:paraId="23340095" w14:textId="2447A69A" w:rsidR="00403CD8" w:rsidRDefault="00B55B26">
      <w:pPr>
        <w:spacing w:after="180"/>
      </w:pPr>
      <w:r>
        <w:t xml:space="preserve">CPR certified, took ag programs in high school wielding, ag power, precision machining. Quick learner, problem solving, SMAW </w:t>
      </w:r>
      <w:r w:rsidR="004226D2">
        <w:t>certified,</w:t>
      </w:r>
      <w:r>
        <w:t xml:space="preserve"> GMAW certified, first aid certified. </w:t>
      </w:r>
    </w:p>
    <w:p w14:paraId="1D071565" w14:textId="77777777" w:rsidR="00403CD8" w:rsidRDefault="00000000">
      <w:pPr>
        <w:pStyle w:val="Heading1"/>
      </w:pPr>
      <w:sdt>
        <w:sdtPr>
          <w:id w:val="-1150367223"/>
          <w:placeholder>
            <w:docPart w:val="4CB41422B3F06540B167D3EEDE1A0BFC"/>
          </w:placeholder>
          <w:temporary/>
          <w:showingPlcHdr/>
          <w15:appearance w15:val="hidden"/>
        </w:sdtPr>
        <w:sdtContent>
          <w:r>
            <w:t>Education</w:t>
          </w:r>
        </w:sdtContent>
      </w:sdt>
    </w:p>
    <w:p w14:paraId="1769D325" w14:textId="1FAFD816" w:rsidR="009D1C37" w:rsidRPr="009D1C37" w:rsidRDefault="00FE441E" w:rsidP="009D1C37">
      <w:r>
        <w:t>Lebanon</w:t>
      </w:r>
      <w:r w:rsidR="009D1C37">
        <w:t xml:space="preserve"> High School</w:t>
      </w:r>
    </w:p>
    <w:p w14:paraId="33CC7F2F" w14:textId="5AB8222B" w:rsidR="00403CD8" w:rsidRDefault="004226D2">
      <w:pPr>
        <w:pStyle w:val="Heading2"/>
      </w:pPr>
      <w:r>
        <w:t xml:space="preserve">High school diploma/ graduated 12/21/23  </w:t>
      </w:r>
    </w:p>
    <w:p w14:paraId="47381074" w14:textId="4BCB196C" w:rsidR="00403CD8" w:rsidRDefault="009D1C37">
      <w:r>
        <w:t>Core 40</w:t>
      </w:r>
      <w:r w:rsidR="004226D2">
        <w:t xml:space="preserve"> </w:t>
      </w:r>
    </w:p>
    <w:p w14:paraId="4CDC1EF0" w14:textId="77777777" w:rsidR="00403CD8" w:rsidRDefault="00000000">
      <w:pPr>
        <w:pStyle w:val="Heading1"/>
      </w:pPr>
      <w:sdt>
        <w:sdtPr>
          <w:id w:val="617349259"/>
          <w:placeholder>
            <w:docPart w:val="BC86637295928841A510EE8E5A495DD3"/>
          </w:placeholder>
          <w:temporary/>
          <w:showingPlcHdr/>
          <w15:appearance w15:val="hidden"/>
        </w:sdtPr>
        <w:sdtContent>
          <w:r>
            <w:t>Experience</w:t>
          </w:r>
        </w:sdtContent>
      </w:sdt>
    </w:p>
    <w:p w14:paraId="339BAD23" w14:textId="1CAF397F" w:rsidR="00403CD8" w:rsidRDefault="004226D2">
      <w:pPr>
        <w:pStyle w:val="Heading2"/>
      </w:pPr>
      <w:r>
        <w:t xml:space="preserve">Menards in Lebanon </w:t>
      </w:r>
    </w:p>
    <w:p w14:paraId="764DEA48" w14:textId="7D2BA262" w:rsidR="00403CD8" w:rsidRDefault="008C07C1">
      <w:pPr>
        <w:pStyle w:val="Heading3"/>
      </w:pPr>
      <w:r>
        <w:t xml:space="preserve">Cashier, carry out / work date 7/24/23 – present </w:t>
      </w:r>
    </w:p>
    <w:p w14:paraId="7FB56FA5" w14:textId="4E909183" w:rsidR="009D1C37" w:rsidRDefault="008C07C1">
      <w:r>
        <w:t xml:space="preserve">I was a carryout and cashier as a carryout I would be pushing carts </w:t>
      </w:r>
      <w:r w:rsidR="009D1C37">
        <w:t xml:space="preserve">inside and helping costumers load things into their cars or helping unload things. As a cashier I checked people out and made sure everyone paid and was looking for thefts. </w:t>
      </w:r>
    </w:p>
    <w:p w14:paraId="5A3D2627" w14:textId="77777777" w:rsidR="009D1C37" w:rsidRDefault="009D1C37"/>
    <w:p w14:paraId="5F4691C1" w14:textId="2EE65C72" w:rsidR="009D1C37" w:rsidRDefault="009D1C37">
      <w:pPr>
        <w:rPr>
          <w:sz w:val="32"/>
          <w:szCs w:val="32"/>
        </w:rPr>
      </w:pPr>
      <w:r>
        <w:rPr>
          <w:sz w:val="32"/>
          <w:szCs w:val="32"/>
        </w:rPr>
        <w:t xml:space="preserve">YMCA </w:t>
      </w:r>
    </w:p>
    <w:p w14:paraId="6BEAA46F" w14:textId="1544E8E0" w:rsidR="009D1C37" w:rsidRDefault="009D1C37">
      <w:r>
        <w:t xml:space="preserve">I worked as a life guard and was also in the day care. As a life guard I got certified in CPR and first aid, I would watch the pool and make sure everyone was safe keep an eye out. At the day care took care of kids while </w:t>
      </w:r>
      <w:r w:rsidR="007A7068">
        <w:t>their</w:t>
      </w:r>
      <w:r>
        <w:t xml:space="preserve"> parents went to work out</w:t>
      </w:r>
      <w:r w:rsidR="007A7068">
        <w:t xml:space="preserve">. </w:t>
      </w:r>
    </w:p>
    <w:p w14:paraId="561C8FD5" w14:textId="77777777" w:rsidR="007A7068" w:rsidRDefault="007A7068"/>
    <w:p w14:paraId="0408DD56" w14:textId="65C200B7" w:rsidR="007A7068" w:rsidRDefault="007A7068">
      <w:pPr>
        <w:rPr>
          <w:sz w:val="32"/>
          <w:szCs w:val="32"/>
        </w:rPr>
      </w:pPr>
      <w:r>
        <w:rPr>
          <w:sz w:val="32"/>
          <w:szCs w:val="32"/>
        </w:rPr>
        <w:t xml:space="preserve">Pizza king </w:t>
      </w:r>
    </w:p>
    <w:p w14:paraId="02FD9E4E" w14:textId="15BC8230" w:rsidR="007A7068" w:rsidRPr="007A7068" w:rsidRDefault="007A7068">
      <w:r>
        <w:t>I was a pizza maker worked in the back cooking or was either taking orders on the phone and in person.</w:t>
      </w:r>
    </w:p>
    <w:p w14:paraId="56C5251E" w14:textId="77777777" w:rsidR="009D1C37" w:rsidRDefault="009D1C37"/>
    <w:p w14:paraId="4D8133BC" w14:textId="77777777" w:rsidR="009D1C37" w:rsidRPr="009D1C37" w:rsidRDefault="009D1C37"/>
    <w:p w14:paraId="463B74BA" w14:textId="75836931" w:rsidR="00403CD8" w:rsidRDefault="00403CD8"/>
    <w:sectPr w:rsidR="00403CD8">
      <w:headerReference w:type="default" r:id="rId7"/>
      <w:footerReference w:type="default" r:id="rId8"/>
      <w:headerReference w:type="first" r:id="rId9"/>
      <w:pgSz w:w="12240" w:h="15840"/>
      <w:pgMar w:top="1152" w:right="1123" w:bottom="1195" w:left="1123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A9F3D" w14:textId="77777777" w:rsidR="00F0652A" w:rsidRDefault="00F0652A">
      <w:pPr>
        <w:spacing w:after="0" w:line="240" w:lineRule="auto"/>
      </w:pPr>
      <w:r>
        <w:separator/>
      </w:r>
    </w:p>
  </w:endnote>
  <w:endnote w:type="continuationSeparator" w:id="0">
    <w:p w14:paraId="5B16D4CE" w14:textId="77777777" w:rsidR="00F0652A" w:rsidRDefault="00F06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3307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1ED1E9" w14:textId="77777777" w:rsidR="00403CD8" w:rsidRDefault="00000000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10FA6" w14:textId="77777777" w:rsidR="00F0652A" w:rsidRDefault="00F0652A">
      <w:pPr>
        <w:spacing w:after="0" w:line="240" w:lineRule="auto"/>
      </w:pPr>
      <w:r>
        <w:separator/>
      </w:r>
    </w:p>
  </w:footnote>
  <w:footnote w:type="continuationSeparator" w:id="0">
    <w:p w14:paraId="0A9479FF" w14:textId="77777777" w:rsidR="00F0652A" w:rsidRDefault="00F065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58FB1" w14:textId="77777777" w:rsidR="00403CD8" w:rsidRDefault="00000000">
    <w:pPr>
      <w:pStyle w:val="Header"/>
    </w:pP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64CDB1F" wp14:editId="0D7F184B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056322"/>
              <wp:effectExtent l="0" t="0" r="0" b="0"/>
              <wp:wrapNone/>
              <wp:docPr id="4" name="Group 4" title="Background graphic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10056322"/>
                        <a:chOff x="0" y="0"/>
                        <a:chExt cx="3200400" cy="10056322"/>
                      </a:xfrm>
                    </wpg:grpSpPr>
                    <wps:wsp>
                      <wps:cNvPr id="2" name="Rectangle 2"/>
                      <wps:cNvSpPr/>
                      <wps:spPr>
                        <a:xfrm>
                          <a:off x="0" y="0"/>
                          <a:ext cx="3200400" cy="19202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Rectangle 3"/>
                      <wps:cNvSpPr/>
                      <wps:spPr>
                        <a:xfrm>
                          <a:off x="0" y="9964882"/>
                          <a:ext cx="3200400" cy="91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41200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w14:anchorId="3908AC82" id="Group 4" o:spid="_x0000_s1026" alt="Title: Background graphics" style="position:absolute;margin-left:0;margin-top:0;width:252pt;height:791.85pt;z-index:251661312;mso-width-percent:412;mso-height-percent:1000;mso-position-horizontal:left;mso-position-horizontal-relative:margin;mso-position-vertical:top;mso-position-vertical-relative:page;mso-width-percent:412;mso-height-percent:1000" coordsize="32004,1005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">
              <v:rect id="Rectangle 2" o:spid="_x0000_s1027" style="position:absolute;width:32004;height:192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" fillcolor="#4b3a2e [3215]" stroked="f" strokeweight="1pt"/>
              <v:rect id="Rectangle 3" o:spid="_x0000_s1028" style="position:absolute;top:99648;width:32004;height:91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" fillcolor="#4b3a2e [3215]" stroked="f" strokeweight="1pt"/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B300B" w14:textId="77777777" w:rsidR="00403CD8" w:rsidRDefault="00000000">
    <w:pPr>
      <w:pStyle w:val="Header"/>
    </w:pP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5FD3BB87" wp14:editId="58CE126B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056322"/>
              <wp:effectExtent l="0" t="0" r="0" b="0"/>
              <wp:wrapNone/>
              <wp:docPr id="5" name="Group 5" title="Background graphic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10056322"/>
                        <a:chOff x="0" y="0"/>
                        <a:chExt cx="3200400" cy="10056322"/>
                      </a:xfrm>
                    </wpg:grpSpPr>
                    <wps:wsp>
                      <wps:cNvPr id="6" name="Rectangle 6"/>
                      <wps:cNvSpPr/>
                      <wps:spPr>
                        <a:xfrm>
                          <a:off x="0" y="0"/>
                          <a:ext cx="3200400" cy="19202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Rectangle 7"/>
                      <wps:cNvSpPr/>
                      <wps:spPr>
                        <a:xfrm>
                          <a:off x="0" y="9964882"/>
                          <a:ext cx="3200400" cy="91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41200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w14:anchorId="7FFF57F0" id="Group 5" o:spid="_x0000_s1026" alt="Title: Background graphics" style="position:absolute;margin-left:0;margin-top:0;width:252pt;height:791.85pt;z-index:251663360;mso-width-percent:412;mso-height-percent:1000;mso-position-horizontal:left;mso-position-horizontal-relative:margin;mso-position-vertical:top;mso-position-vertical-relative:page;mso-width-percent:412;mso-height-percent:1000" coordsize="32004,1005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">
              <v:rect id="Rectangle 6" o:spid="_x0000_s1027" style="position:absolute;width:32004;height:192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" fillcolor="#4b3a2e [3215]" stroked="f" strokeweight="1pt"/>
              <v:rect id="Rectangle 7" o:spid="_x0000_s1028" style="position:absolute;top:99648;width:32004;height:91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" fillcolor="#4b3a2e [3215]" stroked="f" strokeweight="1pt"/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FF442C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028F2F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C4002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D2B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BB8496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AEF4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A688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A42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750E6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D62E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42699975">
    <w:abstractNumId w:val="9"/>
  </w:num>
  <w:num w:numId="2" w16cid:durableId="351146655">
    <w:abstractNumId w:val="7"/>
  </w:num>
  <w:num w:numId="3" w16cid:durableId="265162485">
    <w:abstractNumId w:val="6"/>
  </w:num>
  <w:num w:numId="4" w16cid:durableId="280697210">
    <w:abstractNumId w:val="5"/>
  </w:num>
  <w:num w:numId="5" w16cid:durableId="1289121625">
    <w:abstractNumId w:val="4"/>
  </w:num>
  <w:num w:numId="6" w16cid:durableId="384256201">
    <w:abstractNumId w:val="8"/>
  </w:num>
  <w:num w:numId="7" w16cid:durableId="1548178542">
    <w:abstractNumId w:val="3"/>
  </w:num>
  <w:num w:numId="8" w16cid:durableId="706640964">
    <w:abstractNumId w:val="2"/>
  </w:num>
  <w:num w:numId="9" w16cid:durableId="1494445831">
    <w:abstractNumId w:val="1"/>
  </w:num>
  <w:num w:numId="10" w16cid:durableId="849181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B26"/>
    <w:rsid w:val="000C60BF"/>
    <w:rsid w:val="00403CD8"/>
    <w:rsid w:val="004226D2"/>
    <w:rsid w:val="007A7068"/>
    <w:rsid w:val="008C07C1"/>
    <w:rsid w:val="009D1C37"/>
    <w:rsid w:val="00B55B26"/>
    <w:rsid w:val="00F0652A"/>
    <w:rsid w:val="00FE4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6DB21D"/>
  <w15:chartTrackingRefBased/>
  <w15:docId w15:val="{0D7F7194-CAD8-DD47-B4FB-524566FC2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B3A2E" w:themeColor="text2"/>
        <w:sz w:val="22"/>
        <w:szCs w:val="22"/>
        <w:lang w:val="en-US" w:eastAsia="ja-JP" w:bidi="ar-SA"/>
      </w:rPr>
    </w:rPrDefault>
    <w:pPrDefault>
      <w:pPr>
        <w:spacing w:after="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320" w:after="200"/>
      <w:contextualSpacing/>
      <w:outlineLvl w:val="0"/>
    </w:pPr>
    <w:rPr>
      <w:rFonts w:asciiTheme="majorHAnsi" w:hAnsiTheme="majorHAnsi"/>
      <w:b/>
      <w:spacing w:val="21"/>
      <w:sz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20" w:after="80"/>
      <w:contextualSpacing/>
      <w:outlineLvl w:val="1"/>
    </w:pPr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outlineLvl w:val="2"/>
    </w:pPr>
    <w:rPr>
      <w:rFonts w:asciiTheme="majorHAnsi" w:eastAsiaTheme="majorEastAsia" w:hAnsiTheme="majorHAnsi" w:cstheme="majorBidi"/>
      <w:i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3"/>
    </w:pPr>
    <w:rPr>
      <w:rFonts w:asciiTheme="majorHAnsi" w:eastAsiaTheme="majorEastAsia" w:hAnsiTheme="majorHAnsi" w:cstheme="majorBidi"/>
      <w:b/>
      <w:iCs/>
      <w:caps/>
      <w:spacing w:val="2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4"/>
    </w:pPr>
    <w:rPr>
      <w:rFonts w:asciiTheme="majorHAnsi" w:eastAsiaTheme="majorEastAsia" w:hAnsiTheme="majorHAnsi" w:cstheme="majorBidi"/>
      <w:b/>
      <w:spacing w:val="2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spacing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6"/>
    </w:pPr>
    <w:rPr>
      <w:rFonts w:asciiTheme="majorHAnsi" w:eastAsiaTheme="majorEastAsia" w:hAnsiTheme="majorHAnsi" w:cstheme="majorBidi"/>
      <w:iCs/>
      <w:spacing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7"/>
    </w:pPr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semiHidden/>
    <w:unhideWhenUsed/>
    <w:pPr>
      <w:spacing w:after="240" w:line="240" w:lineRule="auto"/>
      <w:contextualSpacing/>
    </w:pPr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pPr>
      <w:numPr>
        <w:ilvl w:val="1"/>
      </w:numPr>
      <w:spacing w:after="960" w:line="240" w:lineRule="auto"/>
      <w:contextualSpacing/>
    </w:pPr>
    <w:rPr>
      <w:rFonts w:eastAsiaTheme="minorEastAsia"/>
      <w:i/>
      <w:spacing w:val="21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/>
      <w:b/>
      <w:spacing w:val="21"/>
      <w:sz w:val="26"/>
    </w:rPr>
  </w:style>
  <w:style w:type="paragraph" w:styleId="Header">
    <w:name w:val="header"/>
    <w:basedOn w:val="Normal"/>
    <w:link w:val="HeaderChar"/>
    <w:uiPriority w:val="99"/>
    <w:unhideWhenUsed/>
    <w:qFormat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  <w:rPr>
      <w:b/>
      <w:spacing w:val="21"/>
      <w:sz w:val="26"/>
    </w:rPr>
  </w:style>
  <w:style w:type="character" w:customStyle="1" w:styleId="FooterChar">
    <w:name w:val="Footer Char"/>
    <w:basedOn w:val="DefaultParagraphFont"/>
    <w:link w:val="Footer"/>
    <w:uiPriority w:val="99"/>
    <w:rPr>
      <w:b/>
      <w:spacing w:val="21"/>
      <w:sz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spacing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i/>
      <w:spacing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spacing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Cs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i/>
      <w:spacing w:val="21"/>
      <w:sz w:val="36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aps/>
      <w:smallCaps w:val="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 w:after="240"/>
      <w:contextualSpacing/>
    </w:pPr>
    <w:rPr>
      <w:i/>
      <w:iCs/>
      <w:sz w:val="32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3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 w:after="240"/>
      <w:contextualSpacing/>
    </w:pPr>
    <w:rPr>
      <w:b/>
      <w:i/>
      <w:iCs/>
      <w:sz w:val="32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32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4B3A2E" w:themeColor="tex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i/>
      <w:caps/>
      <w:smallCaps w:val="0"/>
      <w:color w:val="4B3A2E" w:themeColor="text2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18"/>
      <w:szCs w:val="18"/>
    </w:rPr>
  </w:style>
  <w:style w:type="paragraph" w:customStyle="1" w:styleId="ContactInfo">
    <w:name w:val="Contact Info"/>
    <w:basedOn w:val="Normal"/>
    <w:uiPriority w:val="2"/>
    <w:qFormat/>
    <w:pPr>
      <w:spacing w:after="920"/>
      <w:contextualSpacing/>
    </w:p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4B3A2E" w:themeColor="text2"/>
    </w:rPr>
  </w:style>
  <w:style w:type="character" w:styleId="IntenseEmphasis">
    <w:name w:val="Intense Emphasis"/>
    <w:basedOn w:val="DefaultParagraphFont"/>
    <w:uiPriority w:val="21"/>
    <w:semiHidden/>
    <w:unhideWhenUsed/>
    <w:rPr>
      <w:b/>
      <w:i/>
      <w:iCs/>
      <w:color w:val="4B3A2E" w:themeColor="text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ListParagraph">
    <w:name w:val="List Paragraph"/>
    <w:basedOn w:val="Normal"/>
    <w:uiPriority w:val="34"/>
    <w:semiHidden/>
    <w:unhideWhenUsed/>
    <w:qFormat/>
    <w:pPr>
      <w:ind w:left="216" w:hanging="216"/>
      <w:contextualSpacing/>
    </w:pPr>
  </w:style>
  <w:style w:type="paragraph" w:customStyle="1" w:styleId="Name">
    <w:name w:val="Name"/>
    <w:basedOn w:val="Normal"/>
    <w:link w:val="NameChar"/>
    <w:uiPriority w:val="1"/>
    <w:qFormat/>
    <w:pPr>
      <w:spacing w:after="240" w:line="240" w:lineRule="auto"/>
      <w:contextualSpacing/>
    </w:pPr>
    <w:rPr>
      <w:b/>
      <w:caps/>
      <w:spacing w:val="21"/>
      <w:sz w:val="36"/>
    </w:rPr>
  </w:style>
  <w:style w:type="character" w:customStyle="1" w:styleId="NameChar">
    <w:name w:val="Name Char"/>
    <w:basedOn w:val="DefaultParagraphFont"/>
    <w:link w:val="Name"/>
    <w:uiPriority w:val="1"/>
    <w:rPr>
      <w:b/>
      <w:caps/>
      <w:spacing w:val="21"/>
      <w:sz w:val="3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i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iCs/>
      <w:caps/>
      <w:spacing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burtnermw/Library/Containers/com.microsoft.Word/Data/Library/Application%20Support/Microsoft/Office/16.0/DTS/en-US%7b5A048FAE-8A0E-9243-984C-0B43328844D0%7d/%7b67BD0AD7-BF79-FC46-A242-BD60B83E4EEC%7dtf10002079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71AB132F0757C499AC921857B22A2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F46A50-8004-2E48-92FE-48B65FC54895}"/>
      </w:docPartPr>
      <w:docPartBody>
        <w:p w:rsidR="00000000" w:rsidRDefault="00000000">
          <w:pPr>
            <w:pStyle w:val="C71AB132F0757C499AC921857B22A2BE"/>
          </w:pPr>
          <w:r>
            <w:t>Skills Summary</w:t>
          </w:r>
        </w:p>
      </w:docPartBody>
    </w:docPart>
    <w:docPart>
      <w:docPartPr>
        <w:name w:val="4CB41422B3F06540B167D3EEDE1A0B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4A313B-5AAA-3A43-BA2D-1A8215C820F6}"/>
      </w:docPartPr>
      <w:docPartBody>
        <w:p w:rsidR="00000000" w:rsidRDefault="00000000">
          <w:pPr>
            <w:pStyle w:val="4CB41422B3F06540B167D3EEDE1A0BFC"/>
          </w:pPr>
          <w:r>
            <w:t>Education</w:t>
          </w:r>
        </w:p>
      </w:docPartBody>
    </w:docPart>
    <w:docPart>
      <w:docPartPr>
        <w:name w:val="BC86637295928841A510EE8E5A495D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F094F6-97FE-2F4B-8E67-95E3818BFEA2}"/>
      </w:docPartPr>
      <w:docPartBody>
        <w:p w:rsidR="00000000" w:rsidRDefault="00000000">
          <w:pPr>
            <w:pStyle w:val="BC86637295928841A510EE8E5A495DD3"/>
          </w:pPr>
          <w:r>
            <w:t>Experience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5B4"/>
    <w:rsid w:val="00EE0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466FF334E9694499E03A7F635A3B04D">
    <w:name w:val="8466FF334E9694499E03A7F635A3B04D"/>
  </w:style>
  <w:style w:type="paragraph" w:customStyle="1" w:styleId="7058A94288AC204381196870F444366F">
    <w:name w:val="7058A94288AC204381196870F444366F"/>
  </w:style>
  <w:style w:type="paragraph" w:customStyle="1" w:styleId="C71AB132F0757C499AC921857B22A2BE">
    <w:name w:val="C71AB132F0757C499AC921857B22A2BE"/>
  </w:style>
  <w:style w:type="paragraph" w:customStyle="1" w:styleId="8516EB595FD87540A554F2D794A28B31">
    <w:name w:val="8516EB595FD87540A554F2D794A28B31"/>
  </w:style>
  <w:style w:type="paragraph" w:customStyle="1" w:styleId="4CB41422B3F06540B167D3EEDE1A0BFC">
    <w:name w:val="4CB41422B3F06540B167D3EEDE1A0BFC"/>
  </w:style>
  <w:style w:type="paragraph" w:customStyle="1" w:styleId="01B113E70AE00747B2C8EF79FCF97D45">
    <w:name w:val="01B113E70AE00747B2C8EF79FCF97D45"/>
  </w:style>
  <w:style w:type="paragraph" w:customStyle="1" w:styleId="A7196C07569D2E43A5F1C3A182993B17">
    <w:name w:val="A7196C07569D2E43A5F1C3A182993B17"/>
  </w:style>
  <w:style w:type="paragraph" w:customStyle="1" w:styleId="BC86637295928841A510EE8E5A495DD3">
    <w:name w:val="BC86637295928841A510EE8E5A495DD3"/>
  </w:style>
  <w:style w:type="paragraph" w:customStyle="1" w:styleId="2832888143D095458DAB230F3920B77C">
    <w:name w:val="2832888143D095458DAB230F3920B77C"/>
  </w:style>
  <w:style w:type="paragraph" w:customStyle="1" w:styleId="F06699AF0D83924CAB74B48026A2F722">
    <w:name w:val="F06699AF0D83924CAB74B48026A2F722"/>
  </w:style>
  <w:style w:type="paragraph" w:customStyle="1" w:styleId="215ED0E7812AAA42B20881CED9A306B9">
    <w:name w:val="215ED0E7812AAA42B20881CED9A306B9"/>
  </w:style>
  <w:style w:type="paragraph" w:customStyle="1" w:styleId="42B63D0560CE1B4E87B56D91018789A8">
    <w:name w:val="42B63D0560CE1B4E87B56D91018789A8"/>
  </w:style>
  <w:style w:type="paragraph" w:customStyle="1" w:styleId="CEA067F93575CF4FB68BDE7059213D98">
    <w:name w:val="CEA067F93575CF4FB68BDE7059213D98"/>
  </w:style>
  <w:style w:type="paragraph" w:customStyle="1" w:styleId="771B4ED78D223748BF81A1CA83DD682E">
    <w:name w:val="771B4ED78D223748BF81A1CA83DD68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B3A2E"/>
      </a:dk2>
      <a:lt2>
        <a:srgbClr val="F1EFEE"/>
      </a:lt2>
      <a:accent1>
        <a:srgbClr val="9E4733"/>
      </a:accent1>
      <a:accent2>
        <a:srgbClr val="DBA84D"/>
      </a:accent2>
      <a:accent3>
        <a:srgbClr val="4A5C6E"/>
      </a:accent3>
      <a:accent4>
        <a:srgbClr val="C76B42"/>
      </a:accent4>
      <a:accent5>
        <a:srgbClr val="AB967D"/>
      </a:accent5>
      <a:accent6>
        <a:srgbClr val="8B465F"/>
      </a:accent6>
      <a:hlink>
        <a:srgbClr val="3D859C"/>
      </a:hlink>
      <a:folHlink>
        <a:srgbClr val="A65E8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Basic Resume.dotx</Template>
  <TotalTime>31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 W. Burtner</dc:creator>
  <cp:keywords/>
  <dc:description/>
  <cp:lastModifiedBy>Mitchell W. Burtner</cp:lastModifiedBy>
  <cp:revision>8</cp:revision>
  <dcterms:created xsi:type="dcterms:W3CDTF">2023-12-13T14:35:00Z</dcterms:created>
  <dcterms:modified xsi:type="dcterms:W3CDTF">2023-12-13T15:09:00Z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TF10002038</vt:lpwstr>
  </property>
</Properties>
</file>