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69C6C" w14:textId="19412CE1" w:rsidR="009A4EC0" w:rsidRDefault="00F42523">
      <w:pPr>
        <w:pStyle w:val="Heading1"/>
      </w:pPr>
      <w:r>
        <w:t>Objective</w:t>
      </w:r>
    </w:p>
    <w:p w14:paraId="57BBB00D" w14:textId="4DFA6589" w:rsidR="009A4EC0" w:rsidRDefault="00F42523">
      <w:r>
        <w:t>I am a team player with excellent problem solving and critical thinking skills.  I am high energy, self-motivated and am currently seeking a position where I can utilize my skills and experience while also providing me with new opportunities to grow.</w:t>
      </w:r>
    </w:p>
    <w:sdt>
      <w:sdtPr>
        <w:id w:val="1482146"/>
        <w:placeholder>
          <w:docPart w:val="3CC477A0EB9640AFB12B0E41C38C8D8B"/>
        </w:placeholder>
        <w:temporary/>
        <w:showingPlcHdr/>
        <w15:appearance w15:val="hidden"/>
      </w:sdtPr>
      <w:sdtEndPr/>
      <w:sdtContent>
        <w:p w14:paraId="565DD43D" w14:textId="77777777" w:rsidR="009A4EC0" w:rsidRDefault="001A3CB3">
          <w:pPr>
            <w:pStyle w:val="Heading1"/>
          </w:pPr>
          <w:r>
            <w:t>Experience</w:t>
          </w:r>
        </w:p>
      </w:sdtContent>
    </w:sdt>
    <w:p w14:paraId="73895FB0" w14:textId="77777777" w:rsidR="00F42523" w:rsidRDefault="00F42523" w:rsidP="00F42523">
      <w:pPr>
        <w:pStyle w:val="Heading2"/>
        <w:spacing w:before="0" w:line="240" w:lineRule="auto"/>
      </w:pPr>
      <w:r>
        <w:t xml:space="preserve">Decatur Mold, North Vernon, IN </w:t>
      </w:r>
    </w:p>
    <w:p w14:paraId="0F14C793" w14:textId="3816391B" w:rsidR="00F42523" w:rsidRDefault="00F42523" w:rsidP="00F42523">
      <w:pPr>
        <w:pStyle w:val="Heading2"/>
        <w:spacing w:before="0" w:line="240" w:lineRule="auto"/>
        <w:rPr>
          <w:sz w:val="22"/>
          <w:szCs w:val="22"/>
        </w:rPr>
      </w:pPr>
      <w:r w:rsidRPr="00F42523">
        <w:rPr>
          <w:sz w:val="22"/>
          <w:szCs w:val="22"/>
        </w:rPr>
        <w:t>Warehouse – Shipping and Receiving</w:t>
      </w:r>
    </w:p>
    <w:p w14:paraId="7E356A7C" w14:textId="1469A7BA" w:rsidR="009A4EC0" w:rsidRDefault="00F42523" w:rsidP="00F42523">
      <w:pPr>
        <w:pStyle w:val="ListParagraph"/>
        <w:numPr>
          <w:ilvl w:val="0"/>
          <w:numId w:val="7"/>
        </w:numPr>
      </w:pPr>
      <w:r>
        <w:t>Handle Incoming and outgoing packages</w:t>
      </w:r>
    </w:p>
    <w:p w14:paraId="097D9DDF" w14:textId="6747AB1A" w:rsidR="00F42523" w:rsidRDefault="00F42523" w:rsidP="00F42523">
      <w:pPr>
        <w:pStyle w:val="ListParagraph"/>
        <w:numPr>
          <w:ilvl w:val="0"/>
          <w:numId w:val="7"/>
        </w:numPr>
      </w:pPr>
      <w:r>
        <w:t>Distribute required materials for independent jobs</w:t>
      </w:r>
    </w:p>
    <w:p w14:paraId="6342CBD6" w14:textId="3C4704C5" w:rsidR="00F42523" w:rsidRDefault="00F42523" w:rsidP="00F42523">
      <w:pPr>
        <w:pStyle w:val="ListParagraph"/>
        <w:numPr>
          <w:ilvl w:val="0"/>
          <w:numId w:val="7"/>
        </w:numPr>
      </w:pPr>
      <w:r>
        <w:t>Track inventory in Excel</w:t>
      </w:r>
    </w:p>
    <w:p w14:paraId="64A7B364" w14:textId="77777777" w:rsidR="00F42523" w:rsidRDefault="00F42523" w:rsidP="00F42523">
      <w:pPr>
        <w:pStyle w:val="ListParagraph"/>
        <w:numPr>
          <w:ilvl w:val="0"/>
          <w:numId w:val="7"/>
        </w:numPr>
      </w:pPr>
      <w:r>
        <w:t>Maintained accurate records</w:t>
      </w:r>
    </w:p>
    <w:p w14:paraId="2AF25EE9" w14:textId="77777777" w:rsidR="00F42523" w:rsidRDefault="00F42523" w:rsidP="00F42523">
      <w:pPr>
        <w:pStyle w:val="ListParagraph"/>
        <w:numPr>
          <w:ilvl w:val="0"/>
          <w:numId w:val="7"/>
        </w:numPr>
      </w:pPr>
      <w:r>
        <w:t>Forklift Certified</w:t>
      </w:r>
    </w:p>
    <w:p w14:paraId="4EA70AD9" w14:textId="77777777" w:rsidR="00F42523" w:rsidRDefault="00F42523" w:rsidP="00F42523">
      <w:pPr>
        <w:pStyle w:val="ListParagraph"/>
        <w:numPr>
          <w:ilvl w:val="0"/>
          <w:numId w:val="7"/>
        </w:numPr>
      </w:pPr>
      <w:r>
        <w:t>Performed Quality inspections</w:t>
      </w:r>
    </w:p>
    <w:p w14:paraId="26FE4402" w14:textId="77777777" w:rsidR="00F42523" w:rsidRDefault="00F42523" w:rsidP="00F42523">
      <w:pPr>
        <w:pStyle w:val="Heading2"/>
        <w:spacing w:before="0" w:line="240" w:lineRule="auto"/>
      </w:pPr>
    </w:p>
    <w:p w14:paraId="6C5C64FB" w14:textId="107C1FB6" w:rsidR="00F42523" w:rsidRDefault="00F42523" w:rsidP="00F42523">
      <w:pPr>
        <w:pStyle w:val="Heading2"/>
        <w:spacing w:before="0" w:line="240" w:lineRule="auto"/>
      </w:pPr>
      <w:r>
        <w:t>Casey’s General Store, Seymour, IN</w:t>
      </w:r>
    </w:p>
    <w:p w14:paraId="2F9ADE6E" w14:textId="400DBA35" w:rsidR="00F42523" w:rsidRDefault="00F42523" w:rsidP="00F42523">
      <w:pPr>
        <w:pStyle w:val="Heading2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Kitchen Associate</w:t>
      </w:r>
    </w:p>
    <w:p w14:paraId="69AD5DEA" w14:textId="4E15DBCC" w:rsidR="00F42523" w:rsidRDefault="00F42523" w:rsidP="00F42523">
      <w:pPr>
        <w:pStyle w:val="ListParagraph"/>
        <w:numPr>
          <w:ilvl w:val="0"/>
          <w:numId w:val="8"/>
        </w:numPr>
      </w:pPr>
      <w:r>
        <w:t>Establish and maintain a safe and clean work environment</w:t>
      </w:r>
      <w:r>
        <w:tab/>
      </w:r>
    </w:p>
    <w:p w14:paraId="6358999A" w14:textId="77F7FE5D" w:rsidR="00F42523" w:rsidRDefault="00F42523" w:rsidP="00F42523">
      <w:pPr>
        <w:pStyle w:val="ListParagraph"/>
        <w:numPr>
          <w:ilvl w:val="0"/>
          <w:numId w:val="8"/>
        </w:numPr>
      </w:pPr>
      <w:r>
        <w:t>Organize and flow product in and out of the store in a safe and productive manner</w:t>
      </w:r>
    </w:p>
    <w:p w14:paraId="7FE63469" w14:textId="4DB6EE04" w:rsidR="00F42523" w:rsidRDefault="00F42523" w:rsidP="00F42523">
      <w:pPr>
        <w:pStyle w:val="ListParagraph"/>
        <w:numPr>
          <w:ilvl w:val="0"/>
          <w:numId w:val="8"/>
        </w:numPr>
      </w:pPr>
      <w:r>
        <w:t>Ensure proper food temperatures are maintained and logs are up to date</w:t>
      </w:r>
    </w:p>
    <w:p w14:paraId="7DD5E398" w14:textId="7F583D11" w:rsidR="00F42523" w:rsidRDefault="00F42523" w:rsidP="00F42523">
      <w:pPr>
        <w:pStyle w:val="ListParagraph"/>
        <w:numPr>
          <w:ilvl w:val="0"/>
          <w:numId w:val="8"/>
        </w:numPr>
      </w:pPr>
      <w:r>
        <w:t>Ensure all orders were prepared accurately and timely</w:t>
      </w:r>
    </w:p>
    <w:p w14:paraId="772BC290" w14:textId="73987607" w:rsidR="00F42523" w:rsidRDefault="00F42523" w:rsidP="00F42523">
      <w:pPr>
        <w:pStyle w:val="ListParagraph"/>
        <w:numPr>
          <w:ilvl w:val="0"/>
          <w:numId w:val="8"/>
        </w:numPr>
      </w:pPr>
      <w:r>
        <w:t>Operate all kitchen equipment</w:t>
      </w:r>
    </w:p>
    <w:p w14:paraId="3AF4E7AD" w14:textId="0BBB5008" w:rsidR="00F42523" w:rsidRDefault="00F42523" w:rsidP="00F42523">
      <w:pPr>
        <w:pStyle w:val="ListParagraph"/>
        <w:numPr>
          <w:ilvl w:val="0"/>
          <w:numId w:val="8"/>
        </w:numPr>
      </w:pPr>
      <w:r>
        <w:t>Ensure that all sales ad and promotional item prices are up to date as advertised</w:t>
      </w:r>
    </w:p>
    <w:p w14:paraId="6F848210" w14:textId="45BC805E" w:rsidR="00F42523" w:rsidRDefault="00F42523" w:rsidP="00F42523">
      <w:pPr>
        <w:pStyle w:val="Heading2"/>
        <w:spacing w:before="0" w:line="240" w:lineRule="auto"/>
      </w:pPr>
      <w:r>
        <w:br/>
        <w:t>Taco Bell, North Vernon, IN</w:t>
      </w:r>
    </w:p>
    <w:p w14:paraId="497E9AFF" w14:textId="437AD205" w:rsidR="00F42523" w:rsidRDefault="00F42523" w:rsidP="00F42523">
      <w:pPr>
        <w:pStyle w:val="Heading2"/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Shift Lead</w:t>
      </w:r>
    </w:p>
    <w:p w14:paraId="2BFA0658" w14:textId="06E92B05" w:rsidR="00F42523" w:rsidRDefault="00F42523" w:rsidP="00F42523">
      <w:pPr>
        <w:pStyle w:val="ListParagraph"/>
        <w:numPr>
          <w:ilvl w:val="0"/>
          <w:numId w:val="9"/>
        </w:numPr>
      </w:pPr>
      <w:r>
        <w:t>Establish and maintain a safe and clean work environment</w:t>
      </w:r>
    </w:p>
    <w:p w14:paraId="3A24191C" w14:textId="2EFB8CA8" w:rsidR="00F42523" w:rsidRDefault="00F42523" w:rsidP="00F42523">
      <w:pPr>
        <w:pStyle w:val="ListParagraph"/>
        <w:numPr>
          <w:ilvl w:val="0"/>
          <w:numId w:val="9"/>
        </w:numPr>
      </w:pPr>
      <w:r>
        <w:t>Manage an associate team to ensure timely food preparation</w:t>
      </w:r>
    </w:p>
    <w:p w14:paraId="20B57FED" w14:textId="2A77504F" w:rsidR="00F42523" w:rsidRDefault="00F42523" w:rsidP="00F42523">
      <w:pPr>
        <w:pStyle w:val="ListParagraph"/>
        <w:numPr>
          <w:ilvl w:val="0"/>
          <w:numId w:val="9"/>
        </w:numPr>
      </w:pPr>
      <w:r>
        <w:t>Quickly and cordially resolved customer issues</w:t>
      </w:r>
    </w:p>
    <w:p w14:paraId="7B8DBF48" w14:textId="2E3B4D67" w:rsidR="00F42523" w:rsidRDefault="00F42523" w:rsidP="00F42523">
      <w:pPr>
        <w:pStyle w:val="ListParagraph"/>
        <w:numPr>
          <w:ilvl w:val="0"/>
          <w:numId w:val="9"/>
        </w:numPr>
      </w:pPr>
      <w:r>
        <w:t>Follow all cash, security, inventory and labor policies and procedures</w:t>
      </w:r>
    </w:p>
    <w:p w14:paraId="34152243" w14:textId="4603A0B0" w:rsidR="00F42523" w:rsidRDefault="00F42523" w:rsidP="00F42523">
      <w:pPr>
        <w:pStyle w:val="ListParagraph"/>
        <w:numPr>
          <w:ilvl w:val="0"/>
          <w:numId w:val="9"/>
        </w:numPr>
      </w:pPr>
      <w:r>
        <w:t>Complete preventative maintenance on equipment and ensure repairs</w:t>
      </w:r>
      <w:r w:rsidR="0063680E">
        <w:t xml:space="preserve"> needed were reported</w:t>
      </w:r>
    </w:p>
    <w:sdt>
      <w:sdtPr>
        <w:id w:val="1483710"/>
        <w:placeholder>
          <w:docPart w:val="647763151E3B47DFB7FD9C393BD1FD91"/>
        </w:placeholder>
        <w:temporary/>
        <w:showingPlcHdr/>
        <w15:appearance w15:val="hidden"/>
      </w:sdtPr>
      <w:sdtEndPr/>
      <w:sdtContent>
        <w:p w14:paraId="4A70F2CF" w14:textId="77777777" w:rsidR="009A4EC0" w:rsidRDefault="001A3CB3">
          <w:pPr>
            <w:pStyle w:val="Heading1"/>
          </w:pPr>
          <w:r>
            <w:t>Education</w:t>
          </w:r>
        </w:p>
      </w:sdtContent>
    </w:sdt>
    <w:p w14:paraId="6A1FD34D" w14:textId="42276FD6" w:rsidR="009A4EC0" w:rsidRDefault="0063680E">
      <w:pPr>
        <w:pStyle w:val="Heading2"/>
      </w:pPr>
      <w:r>
        <w:t>2020 Jennings County High School Graduate</w:t>
      </w:r>
    </w:p>
    <w:sdt>
      <w:sdtPr>
        <w:id w:val="1484071"/>
        <w:placeholder>
          <w:docPart w:val="2C34AE587AD24D9F9557AD9CF629CA55"/>
        </w:placeholder>
        <w:temporary/>
        <w:showingPlcHdr/>
        <w15:appearance w15:val="hidden"/>
      </w:sdtPr>
      <w:sdtEndPr/>
      <w:sdtContent>
        <w:p w14:paraId="307DB76A" w14:textId="77777777" w:rsidR="009A4EC0" w:rsidRDefault="001A3CB3">
          <w:pPr>
            <w:pStyle w:val="Heading1"/>
          </w:pPr>
          <w:r>
            <w:t>References</w:t>
          </w:r>
        </w:p>
      </w:sdtContent>
    </w:sdt>
    <w:p w14:paraId="61F23971" w14:textId="70DE3396" w:rsidR="009A4EC0" w:rsidRDefault="001A3CB3">
      <w:pPr>
        <w:pStyle w:val="Heading2"/>
      </w:pPr>
      <w:r>
        <w:t>Reference</w:t>
      </w:r>
      <w:r w:rsidR="0063680E">
        <w:t>s available upon request</w:t>
      </w:r>
    </w:p>
    <w:sectPr w:rsidR="009A4EC0">
      <w:headerReference w:type="default" r:id="rId8"/>
      <w:footerReference w:type="default" r:id="rId9"/>
      <w:headerReference w:type="first" r:id="rId10"/>
      <w:pgSz w:w="12240" w:h="15840" w:code="1"/>
      <w:pgMar w:top="2304" w:right="1152" w:bottom="1080" w:left="1152" w:header="1008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A12DB" w14:textId="77777777" w:rsidR="001A3CB3" w:rsidRDefault="001A3CB3">
      <w:pPr>
        <w:spacing w:line="240" w:lineRule="auto"/>
      </w:pPr>
      <w:r>
        <w:separator/>
      </w:r>
    </w:p>
  </w:endnote>
  <w:endnote w:type="continuationSeparator" w:id="0">
    <w:p w14:paraId="4A2CAFA4" w14:textId="77777777" w:rsidR="001A3CB3" w:rsidRDefault="001A3C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87519"/>
      <w:docPartObj>
        <w:docPartGallery w:val="Page Numbers (Bottom of Page)"/>
        <w:docPartUnique/>
      </w:docPartObj>
    </w:sdtPr>
    <w:sdtEndPr/>
    <w:sdtContent>
      <w:p w14:paraId="02250C00" w14:textId="77777777" w:rsidR="009A4EC0" w:rsidRDefault="001A3CB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CB77BD" w14:textId="77777777" w:rsidR="001A3CB3" w:rsidRDefault="001A3CB3">
      <w:pPr>
        <w:spacing w:line="240" w:lineRule="auto"/>
      </w:pPr>
      <w:r>
        <w:separator/>
      </w:r>
    </w:p>
  </w:footnote>
  <w:footnote w:type="continuationSeparator" w:id="0">
    <w:p w14:paraId="3E514519" w14:textId="77777777" w:rsidR="001A3CB3" w:rsidRDefault="001A3C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B3583" w14:textId="77777777" w:rsidR="009A4EC0" w:rsidRDefault="001A3CB3">
    <w:pPr>
      <w:pStyle w:val="Title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1" layoutInCell="1" allowOverlap="1" wp14:anchorId="6E92F8AD" wp14:editId="175AFC5C">
              <wp:simplePos x="0" y="0"/>
              <wp:positionH relativeFrom="page">
                <wp:align>right</wp:align>
              </wp:positionH>
              <wp:positionV relativeFrom="page">
                <wp:posOffset>54610</wp:posOffset>
              </wp:positionV>
              <wp:extent cx="7404771" cy="9692005"/>
              <wp:effectExtent l="0" t="0" r="22225" b="19050"/>
              <wp:wrapNone/>
              <wp:docPr id="20" name="Group 20" title="Background graphic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04771" cy="9692005"/>
                        <a:chOff x="0" y="0"/>
                        <a:chExt cx="7404771" cy="9692005"/>
                      </a:xfrm>
                    </wpg:grpSpPr>
                    <wps:wsp>
                      <wps:cNvPr id="21" name="Freeform 10"/>
                      <wps:cNvSpPr>
                        <a:spLocks/>
                      </wps:cNvSpPr>
                      <wps:spPr bwMode="auto">
                        <a:xfrm>
                          <a:off x="257175" y="0"/>
                          <a:ext cx="7147596" cy="1289431"/>
                        </a:xfrm>
                        <a:custGeom>
                          <a:avLst/>
                          <a:gdLst>
                            <a:gd name="T0" fmla="*/ 0 w 11262"/>
                            <a:gd name="T1" fmla="*/ 2153 h 2153"/>
                            <a:gd name="T2" fmla="*/ 6683 w 11262"/>
                            <a:gd name="T3" fmla="*/ 886 h 2153"/>
                            <a:gd name="T4" fmla="*/ 11262 w 11262"/>
                            <a:gd name="T5" fmla="*/ 455 h 21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262" h="2153">
                              <a:moveTo>
                                <a:pt x="0" y="2153"/>
                              </a:moveTo>
                              <a:cubicBezTo>
                                <a:pt x="1292" y="0"/>
                                <a:pt x="4221" y="923"/>
                                <a:pt x="6683" y="886"/>
                              </a:cubicBezTo>
                              <a:cubicBezTo>
                                <a:pt x="9145" y="849"/>
                                <a:pt x="10355" y="561"/>
                                <a:pt x="11262" y="45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1"/>
                      <wps:cNvSpPr>
                        <a:spLocks/>
                      </wps:cNvSpPr>
                      <wps:spPr bwMode="auto">
                        <a:xfrm>
                          <a:off x="4762" y="233362"/>
                          <a:ext cx="7035165" cy="1005840"/>
                        </a:xfrm>
                        <a:custGeom>
                          <a:avLst/>
                          <a:gdLst>
                            <a:gd name="T0" fmla="*/ 0 w 11256"/>
                            <a:gd name="T1" fmla="*/ 1584 h 1584"/>
                            <a:gd name="T2" fmla="*/ 0 w 11256"/>
                            <a:gd name="T3" fmla="*/ 46 h 1584"/>
                            <a:gd name="T4" fmla="*/ 11256 w 11256"/>
                            <a:gd name="T5" fmla="*/ 46 h 1584"/>
                            <a:gd name="T6" fmla="*/ 4282 w 11256"/>
                            <a:gd name="T7" fmla="*/ 249 h 1584"/>
                            <a:gd name="T8" fmla="*/ 0 w 11256"/>
                            <a:gd name="T9" fmla="*/ 1584 h 15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56" h="1584">
                              <a:moveTo>
                                <a:pt x="0" y="1584"/>
                              </a:moveTo>
                              <a:cubicBezTo>
                                <a:pt x="0" y="815"/>
                                <a:pt x="0" y="46"/>
                                <a:pt x="0" y="46"/>
                              </a:cubicBezTo>
                              <a:cubicBezTo>
                                <a:pt x="0" y="46"/>
                                <a:pt x="5628" y="46"/>
                                <a:pt x="11256" y="46"/>
                              </a:cubicBezTo>
                              <a:cubicBezTo>
                                <a:pt x="9439" y="210"/>
                                <a:pt x="7442" y="498"/>
                                <a:pt x="4282" y="249"/>
                              </a:cubicBezTo>
                              <a:cubicBezTo>
                                <a:pt x="1122" y="0"/>
                                <a:pt x="606" y="888"/>
                                <a:pt x="0" y="1584"/>
                              </a:cubicBez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alpha val="67999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gamma/>
                                <a:tint val="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Rectangle 23"/>
                      <wps:cNvSpPr/>
                      <wps:spPr>
                        <a:xfrm>
                          <a:off x="0" y="257175"/>
                          <a:ext cx="7038975" cy="94348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group w14:anchorId="79D79532" id="Group 20" o:spid="_x0000_s1026" alt="Title: Background graphic" style="position:absolute;margin-left:531.85pt;margin-top:4.3pt;width:583.05pt;height:763.15pt;z-index:251664384;mso-width-percent:953;mso-height-percent:964;mso-position-horizontal:right;mso-position-horizontal-relative:page;mso-position-vertical-relative:page;mso-width-percent:953;mso-height-percent:964" coordsize="74047,9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">
              <v:shape id="Freeform 10" o:spid="_x0000_s1027" style="position:absolute;left:2571;width:71476;height:12894;visibility:visible;mso-wrap-style:square;v-text-anchor:top" coordsize="11262,2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" path="m,2153c1292,,4221,923,6683,886,9145,849,10355,561,11262,455e" filled="f" strokecolor="#fbd4b4 [1305]">
                <v:path arrowok="t" o:connecttype="custom" o:connectlocs="0,1289431;4241465,530625;7147596,272499" o:connectangles="0,0,0"/>
              </v:shape>
              <v:shape id="Freeform 11" o:spid="_x0000_s1028" style="position:absolute;left:47;top:2333;width:70352;height:10059;visibility:visible;mso-wrap-style:square;v-text-anchor:top" coordsize="11256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" path="m,1584c,815,,46,,46v,,5628,,11256,c9439,210,7442,498,4282,249,1122,,606,888,,1584xe" fillcolor="#95b3d7 [1940]" stroked="f">
                <v:fill opacity="44563f" color2="#95b3d7 [1940]" rotate="t" focus="100%" type="gradient"/>
                <v:path arrowok="t" o:connecttype="custom" o:connectlocs="0,1005840;0,29210;7035165,29210;2676313,158115;0,1005840" o:connectangles="0,0,0,0,0"/>
              </v:shape>
              <v:rect id="Rectangle 23" o:spid="_x0000_s1029" style="position:absolute;top:2571;width:70389;height:94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" filled="f" strokecolor="#bfbfbf [2412]" strokeweight=".25pt"/>
              <w10:wrap anchorx="page" anchory="page"/>
              <w10:anchorlock/>
            </v:group>
          </w:pict>
        </mc:Fallback>
      </mc:AlternateContent>
    </w:r>
    <w:sdt>
      <w:sdtPr>
        <w:id w:val="1202136632"/>
        <w:placeholder/>
        <w:temporary/>
        <w:showingPlcHdr/>
        <w15:appearance w15:val="hidden"/>
      </w:sdtPr>
      <w:sdtEndPr/>
      <w:sdtContent>
        <w:r>
          <w:t>Your Name</w:t>
        </w:r>
      </w:sdtContent>
    </w:sdt>
  </w:p>
  <w:p w14:paraId="1840C32D" w14:textId="77777777" w:rsidR="009A4EC0" w:rsidRDefault="001A3CB3">
    <w:pPr>
      <w:pStyle w:val="ContactInfo"/>
    </w:pPr>
    <w:sdt>
      <w:sdtPr>
        <w:rPr>
          <w:rStyle w:val="ContactInfoChar"/>
        </w:rPr>
        <w:id w:val="1926294849"/>
        <w:placeholder/>
        <w:temporary/>
        <w:showingPlcHdr/>
        <w15:appearance w15:val="hidden"/>
      </w:sdtPr>
      <w:sdtEndPr>
        <w:rPr>
          <w:rStyle w:val="DefaultParagraphFont"/>
        </w:rPr>
      </w:sdtEndPr>
      <w:sdtContent>
        <w:r>
          <w:t>Street Address</w:t>
        </w:r>
      </w:sdtContent>
    </w:sdt>
    <w:r>
      <w:t xml:space="preserve">, </w:t>
    </w:r>
    <w:sdt>
      <w:sdtPr>
        <w:rPr>
          <w:rStyle w:val="ContactInfoChar"/>
        </w:rPr>
        <w:id w:val="1129047213"/>
        <w:placeholder/>
        <w:temporary/>
        <w:showingPlcHdr/>
        <w15:appearance w15:val="hidden"/>
      </w:sdtPr>
      <w:sdtEndPr>
        <w:rPr>
          <w:rStyle w:val="DefaultParagraphFont"/>
        </w:rPr>
      </w:sdtEndPr>
      <w:sdtContent>
        <w:r>
          <w:t>City, ST ZIP Code</w:t>
        </w:r>
      </w:sdtContent>
    </w:sdt>
    <w:r>
      <w:t xml:space="preserve"> </w:t>
    </w:r>
    <w:sdt>
      <w:sdtPr>
        <w:rPr>
          <w:rStyle w:val="ContactInfoChar"/>
        </w:rPr>
        <w:id w:val="771752150"/>
        <w:placeholder/>
        <w:temporary/>
        <w:showingPlcHdr/>
        <w15:appearance w15:val="hidden"/>
      </w:sdtPr>
      <w:sdtEndPr>
        <w:rPr>
          <w:rStyle w:val="DefaultParagraphFont"/>
        </w:rPr>
      </w:sdtEndPr>
      <w:sdtContent>
        <w:r>
          <w:t>Telephone</w:t>
        </w:r>
      </w:sdtContent>
    </w:sdt>
  </w:p>
  <w:p w14:paraId="078C4DFF" w14:textId="77777777" w:rsidR="009A4EC0" w:rsidRDefault="001A3CB3">
    <w:pPr>
      <w:pStyle w:val="ContactInfo"/>
    </w:pPr>
    <w:sdt>
      <w:sdtPr>
        <w:rPr>
          <w:rStyle w:val="ContactInfoChar"/>
        </w:rPr>
        <w:id w:val="1264642695"/>
        <w:temporary/>
        <w15:appearance w15:val="hidden"/>
      </w:sdtPr>
      <w:sdtEndPr>
        <w:rPr>
          <w:rStyle w:val="DefaultParagraphFont"/>
        </w:rPr>
      </w:sdtEndPr>
      <w:sdtContent>
        <w:r>
          <w:rPr>
            <w:rStyle w:val="ContactInfoChar"/>
          </w:rPr>
          <w:t>E</w:t>
        </w:r>
        <w:r>
          <w:t>mail</w:t>
        </w:r>
      </w:sdtContent>
    </w:sdt>
    <w:r>
      <w:t xml:space="preserve"> </w:t>
    </w:r>
    <w:sdt>
      <w:sdtPr>
        <w:rPr>
          <w:rStyle w:val="ContactInfoChar"/>
        </w:rPr>
        <w:id w:val="-1499961331"/>
        <w:placeholder/>
        <w:temporary/>
        <w:showingPlcHdr/>
        <w15:appearance w15:val="hidden"/>
      </w:sdtPr>
      <w:sdtEndPr>
        <w:rPr>
          <w:rStyle w:val="DefaultParagraphFont"/>
        </w:rPr>
      </w:sdtEndPr>
      <w:sdtContent>
        <w:r>
          <w:t>Website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2B46C" w14:textId="6A33B6CA" w:rsidR="009A4EC0" w:rsidRDefault="001A3CB3">
    <w:pPr>
      <w:pStyle w:val="Titl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1" layoutInCell="1" allowOverlap="1" wp14:anchorId="18902479" wp14:editId="6CD401A2">
              <wp:simplePos x="0" y="0"/>
              <wp:positionH relativeFrom="page">
                <wp:align>right</wp:align>
              </wp:positionH>
              <wp:positionV relativeFrom="page">
                <wp:posOffset>54610</wp:posOffset>
              </wp:positionV>
              <wp:extent cx="7404771" cy="9692005"/>
              <wp:effectExtent l="0" t="0" r="22225" b="19050"/>
              <wp:wrapNone/>
              <wp:docPr id="19" name="Group 19" title="Background graphic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04771" cy="9692005"/>
                        <a:chOff x="0" y="0"/>
                        <a:chExt cx="7404771" cy="9692005"/>
                      </a:xfrm>
                    </wpg:grpSpPr>
                    <wps:wsp>
                      <wps:cNvPr id="1" name="Freeform 10"/>
                      <wps:cNvSpPr>
                        <a:spLocks/>
                      </wps:cNvSpPr>
                      <wps:spPr bwMode="auto">
                        <a:xfrm>
                          <a:off x="257175" y="0"/>
                          <a:ext cx="7147596" cy="1289431"/>
                        </a:xfrm>
                        <a:custGeom>
                          <a:avLst/>
                          <a:gdLst>
                            <a:gd name="T0" fmla="*/ 0 w 11262"/>
                            <a:gd name="T1" fmla="*/ 2153 h 2153"/>
                            <a:gd name="T2" fmla="*/ 6683 w 11262"/>
                            <a:gd name="T3" fmla="*/ 886 h 2153"/>
                            <a:gd name="T4" fmla="*/ 11262 w 11262"/>
                            <a:gd name="T5" fmla="*/ 455 h 215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1262" h="2153">
                              <a:moveTo>
                                <a:pt x="0" y="2153"/>
                              </a:moveTo>
                              <a:cubicBezTo>
                                <a:pt x="1292" y="0"/>
                                <a:pt x="4221" y="923"/>
                                <a:pt x="6683" y="886"/>
                              </a:cubicBezTo>
                              <a:cubicBezTo>
                                <a:pt x="9145" y="849"/>
                                <a:pt x="10355" y="561"/>
                                <a:pt x="11262" y="455"/>
                              </a:cubicBezTo>
                            </a:path>
                          </a:pathLst>
                        </a:custGeom>
                        <a:noFill/>
                        <a:ln w="9525">
                          <a:solidFill>
                            <a:schemeClr val="accent6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" name="Freeform 11"/>
                      <wps:cNvSpPr>
                        <a:spLocks/>
                      </wps:cNvSpPr>
                      <wps:spPr bwMode="auto">
                        <a:xfrm>
                          <a:off x="4762" y="233362"/>
                          <a:ext cx="7035165" cy="1005840"/>
                        </a:xfrm>
                        <a:custGeom>
                          <a:avLst/>
                          <a:gdLst>
                            <a:gd name="T0" fmla="*/ 0 w 11256"/>
                            <a:gd name="T1" fmla="*/ 1584 h 1584"/>
                            <a:gd name="T2" fmla="*/ 0 w 11256"/>
                            <a:gd name="T3" fmla="*/ 46 h 1584"/>
                            <a:gd name="T4" fmla="*/ 11256 w 11256"/>
                            <a:gd name="T5" fmla="*/ 46 h 1584"/>
                            <a:gd name="T6" fmla="*/ 4282 w 11256"/>
                            <a:gd name="T7" fmla="*/ 249 h 1584"/>
                            <a:gd name="T8" fmla="*/ 0 w 11256"/>
                            <a:gd name="T9" fmla="*/ 1584 h 15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1256" h="1584">
                              <a:moveTo>
                                <a:pt x="0" y="1584"/>
                              </a:moveTo>
                              <a:cubicBezTo>
                                <a:pt x="0" y="815"/>
                                <a:pt x="0" y="46"/>
                                <a:pt x="0" y="46"/>
                              </a:cubicBezTo>
                              <a:cubicBezTo>
                                <a:pt x="0" y="46"/>
                                <a:pt x="5628" y="46"/>
                                <a:pt x="11256" y="46"/>
                              </a:cubicBezTo>
                              <a:cubicBezTo>
                                <a:pt x="9439" y="210"/>
                                <a:pt x="7442" y="498"/>
                                <a:pt x="4282" y="249"/>
                              </a:cubicBezTo>
                              <a:cubicBezTo>
                                <a:pt x="1122" y="0"/>
                                <a:pt x="606" y="888"/>
                                <a:pt x="0" y="1584"/>
                              </a:cubicBezTo>
                              <a:close/>
                            </a:path>
                          </a:pathLst>
                        </a:custGeom>
                        <a:gradFill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alpha val="67999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gamma/>
                                <a:tint val="0"/>
                                <a:invGamma/>
                              </a:schemeClr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11"/>
                      <wps:cNvSpPr/>
                      <wps:spPr>
                        <a:xfrm>
                          <a:off x="0" y="257175"/>
                          <a:ext cx="7038975" cy="943483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95300</wp14:pctWidth>
              </wp14:sizeRelH>
              <wp14:sizeRelV relativeFrom="page">
                <wp14:pctHeight>96400</wp14:pctHeight>
              </wp14:sizeRelV>
            </wp:anchor>
          </w:drawing>
        </mc:Choice>
        <mc:Fallback>
          <w:pict>
            <v:group w14:anchorId="68C2D19B" id="Group 19" o:spid="_x0000_s1026" alt="Title: Background graphic" style="position:absolute;margin-left:531.85pt;margin-top:4.3pt;width:583.05pt;height:763.15pt;z-index:251662336;mso-width-percent:953;mso-height-percent:964;mso-position-horizontal:right;mso-position-horizontal-relative:page;mso-position-vertical-relative:page;mso-width-percent:953;mso-height-percent:964" coordsize="74047,96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">
              <v:shape id="Freeform 10" o:spid="_x0000_s1027" style="position:absolute;left:2571;width:71476;height:12894;visibility:visible;mso-wrap-style:square;v-text-anchor:top" coordsize="11262,2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" path="m,2153c1292,,4221,923,6683,886,9145,849,10355,561,11262,455e" filled="f" strokecolor="#fbd4b4 [1305]">
                <v:path arrowok="t" o:connecttype="custom" o:connectlocs="0,1289431;4241465,530625;7147596,272499" o:connectangles="0,0,0"/>
              </v:shape>
              <v:shape id="Freeform 11" o:spid="_x0000_s1028" style="position:absolute;left:47;top:2333;width:70352;height:10059;visibility:visible;mso-wrap-style:square;v-text-anchor:top" coordsize="11256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" path="m,1584c,815,,46,,46v,,5628,,11256,c9439,210,7442,498,4282,249,1122,,606,888,,1584xe" fillcolor="#95b3d7 [1940]" stroked="f">
                <v:fill opacity="44563f" color2="#95b3d7 [1940]" rotate="t" focus="100%" type="gradient"/>
                <v:path arrowok="t" o:connecttype="custom" o:connectlocs="0,1005840;0,29210;7035165,29210;2676313,158115;0,1005840" o:connectangles="0,0,0,0,0"/>
              </v:shape>
              <v:rect id="Rectangle 11" o:spid="_x0000_s1029" style="position:absolute;top:2571;width:70389;height:943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" filled="f" strokecolor="#bfbfbf [2412]" strokeweight=".25pt"/>
              <w10:wrap anchorx="page" anchory="page"/>
              <w10:anchorlock/>
            </v:group>
          </w:pict>
        </mc:Fallback>
      </mc:AlternateContent>
    </w:r>
    <w:r w:rsidR="00F42523">
      <w:t>Joseph DuLong</w:t>
    </w:r>
  </w:p>
  <w:p w14:paraId="1723886B" w14:textId="77777777" w:rsidR="00F42523" w:rsidRDefault="00F42523">
    <w:pPr>
      <w:pStyle w:val="ContactInfo"/>
      <w:rPr>
        <w:sz w:val="22"/>
      </w:rPr>
    </w:pPr>
    <w:r>
      <w:rPr>
        <w:sz w:val="22"/>
      </w:rPr>
      <w:t>9680 West CR 200 North</w:t>
    </w:r>
    <w:r>
      <w:rPr>
        <w:sz w:val="22"/>
      </w:rPr>
      <w:t>, Seymour, IN  47274</w:t>
    </w:r>
  </w:p>
  <w:p w14:paraId="0D5AD7CF" w14:textId="242DF19E" w:rsidR="009A4EC0" w:rsidRDefault="00F42523">
    <w:pPr>
      <w:pStyle w:val="ContactInfo"/>
      <w:rPr>
        <w:sz w:val="22"/>
      </w:rPr>
    </w:pPr>
    <w:hyperlink r:id="rId1" w:history="1">
      <w:r w:rsidRPr="000F1408">
        <w:rPr>
          <w:rStyle w:val="Hyperlink"/>
          <w:sz w:val="22"/>
        </w:rPr>
        <w:t>Joseph.dulong@yahoo.com</w:t>
      </w:r>
    </w:hyperlink>
  </w:p>
  <w:p w14:paraId="19D06280" w14:textId="6ECEDAD2" w:rsidR="00F42523" w:rsidRDefault="00F42523">
    <w:pPr>
      <w:pStyle w:val="ContactInfo"/>
    </w:pPr>
    <w:r>
      <w:rPr>
        <w:sz w:val="22"/>
      </w:rPr>
      <w:t>812-592-0358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519D"/>
    <w:multiLevelType w:val="hybridMultilevel"/>
    <w:tmpl w:val="7DDE1B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B5CBC"/>
    <w:multiLevelType w:val="hybridMultilevel"/>
    <w:tmpl w:val="A4305F9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7FB069D"/>
    <w:multiLevelType w:val="hybridMultilevel"/>
    <w:tmpl w:val="AEB87776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CA67DF"/>
    <w:multiLevelType w:val="hybridMultilevel"/>
    <w:tmpl w:val="6C323F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6B28D3"/>
    <w:multiLevelType w:val="hybridMultilevel"/>
    <w:tmpl w:val="A08CA0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4F6DA4"/>
    <w:multiLevelType w:val="hybridMultilevel"/>
    <w:tmpl w:val="F774E9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035442"/>
    <w:multiLevelType w:val="hybridMultilevel"/>
    <w:tmpl w:val="56428CE0"/>
    <w:lvl w:ilvl="0" w:tplc="C7523B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E31625"/>
    <w:multiLevelType w:val="hybridMultilevel"/>
    <w:tmpl w:val="746822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5D2EBB"/>
    <w:multiLevelType w:val="hybridMultilevel"/>
    <w:tmpl w:val="CF9AFBA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5886894">
    <w:abstractNumId w:val="3"/>
  </w:num>
  <w:num w:numId="2" w16cid:durableId="1976794774">
    <w:abstractNumId w:val="0"/>
  </w:num>
  <w:num w:numId="3" w16cid:durableId="756826252">
    <w:abstractNumId w:val="4"/>
  </w:num>
  <w:num w:numId="4" w16cid:durableId="212624912">
    <w:abstractNumId w:val="8"/>
  </w:num>
  <w:num w:numId="5" w16cid:durableId="1687558962">
    <w:abstractNumId w:val="6"/>
  </w:num>
  <w:num w:numId="6" w16cid:durableId="1137143607">
    <w:abstractNumId w:val="7"/>
  </w:num>
  <w:num w:numId="7" w16cid:durableId="718868471">
    <w:abstractNumId w:val="2"/>
  </w:num>
  <w:num w:numId="8" w16cid:durableId="1149712878">
    <w:abstractNumId w:val="1"/>
  </w:num>
  <w:num w:numId="9" w16cid:durableId="1318000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23"/>
    <w:rsid w:val="001A3CB3"/>
    <w:rsid w:val="0063680E"/>
    <w:rsid w:val="009A4EC0"/>
    <w:rsid w:val="00F42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3662C9"/>
  <w15:docId w15:val="{4D3312EA-64BC-43AA-8758-BF8C0FD3F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0D0D0D" w:themeColor="text1" w:themeTint="F2"/>
        <w:sz w:val="22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/>
      <w:contextualSpacing/>
      <w:outlineLvl w:val="0"/>
    </w:pPr>
    <w:rPr>
      <w:rFonts w:asciiTheme="majorHAnsi" w:eastAsiaTheme="majorEastAsia" w:hAnsiTheme="majorHAnsi" w:cstheme="majorBidi"/>
      <w:b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2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pPr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spacing w:line="240" w:lineRule="auto"/>
      <w:jc w:val="right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ontactInfo">
    <w:name w:val="Contact Info"/>
    <w:link w:val="ContactInfoChar"/>
    <w:uiPriority w:val="2"/>
    <w:qFormat/>
    <w:pPr>
      <w:spacing w:line="240" w:lineRule="auto"/>
      <w:jc w:val="right"/>
    </w:pPr>
    <w:rPr>
      <w:sz w:val="24"/>
    </w:rPr>
  </w:style>
  <w:style w:type="table" w:styleId="TableGrid">
    <w:name w:val="Table Grid"/>
    <w:basedOn w:val="TableNormal"/>
    <w:uiPriority w:val="59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tactInfoChar">
    <w:name w:val="Contact Info Char"/>
    <w:basedOn w:val="DefaultParagraphFont"/>
    <w:link w:val="ContactInfo"/>
    <w:uiPriority w:val="2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olor w:val="0D0D0D" w:themeColor="text1" w:themeTint="F2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365F91" w:themeColor="accent1" w:themeShade="BF"/>
      <w:sz w:val="24"/>
      <w:szCs w:val="26"/>
    </w:rPr>
  </w:style>
  <w:style w:type="paragraph" w:styleId="Title">
    <w:name w:val="Title"/>
    <w:basedOn w:val="Normal"/>
    <w:next w:val="Normal"/>
    <w:link w:val="TitleChar"/>
    <w:uiPriority w:val="1"/>
    <w:qFormat/>
    <w:pPr>
      <w:spacing w:line="240" w:lineRule="auto"/>
      <w:contextualSpacing/>
      <w:jc w:val="right"/>
    </w:pPr>
    <w:rPr>
      <w:rFonts w:asciiTheme="majorHAnsi" w:eastAsiaTheme="majorEastAsia" w:hAnsiTheme="majorHAnsi" w:cstheme="majorBidi"/>
      <w:b/>
      <w:color w:val="984806" w:themeColor="accent6" w:themeShade="8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b/>
      <w:color w:val="984806" w:themeColor="accent6" w:themeShade="80"/>
      <w:kern w:val="28"/>
      <w:sz w:val="32"/>
      <w:szCs w:val="56"/>
    </w:rPr>
  </w:style>
  <w:style w:type="character" w:styleId="Hyperlink">
    <w:name w:val="Hyperlink"/>
    <w:basedOn w:val="DefaultParagraphFont"/>
    <w:uiPriority w:val="99"/>
    <w:unhideWhenUsed/>
    <w:rsid w:val="00F4252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4252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unhideWhenUsed/>
    <w:rsid w:val="00F42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Joseph.dulong@yahoo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c624\AppData\Roaming\Microsoft\Templates\Chronological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CC477A0EB9640AFB12B0E41C38C8D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009AEA-3BE9-4908-A4FB-4DB5B1390CD7}"/>
      </w:docPartPr>
      <w:docPartBody>
        <w:p w:rsidR="00000000" w:rsidRDefault="005A5439">
          <w:pPr>
            <w:pStyle w:val="3CC477A0EB9640AFB12B0E41C38C8D8B"/>
          </w:pPr>
          <w:r>
            <w:t>Experience</w:t>
          </w:r>
        </w:p>
      </w:docPartBody>
    </w:docPart>
    <w:docPart>
      <w:docPartPr>
        <w:name w:val="647763151E3B47DFB7FD9C393BD1F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80F58B-3D7D-49B1-8E54-3B03ABC87688}"/>
      </w:docPartPr>
      <w:docPartBody>
        <w:p w:rsidR="00000000" w:rsidRDefault="005A5439">
          <w:pPr>
            <w:pStyle w:val="647763151E3B47DFB7FD9C393BD1FD91"/>
          </w:pPr>
          <w:r>
            <w:t>Education</w:t>
          </w:r>
        </w:p>
      </w:docPartBody>
    </w:docPart>
    <w:docPart>
      <w:docPartPr>
        <w:name w:val="2C34AE587AD24D9F9557AD9CF629C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5550E-6624-44D6-8D05-9E39B4AB45B1}"/>
      </w:docPartPr>
      <w:docPartBody>
        <w:p w:rsidR="00000000" w:rsidRDefault="005A5439">
          <w:pPr>
            <w:pStyle w:val="2C34AE587AD24D9F9557AD9CF629CA55"/>
          </w:pPr>
          <w:r>
            <w:t>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439"/>
    <w:rsid w:val="005A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410D0FF18849F3840A6B37F7240048">
    <w:name w:val="12410D0FF18849F3840A6B37F7240048"/>
  </w:style>
  <w:style w:type="paragraph" w:customStyle="1" w:styleId="ED0885683C004DADBACE574CBE797C1A">
    <w:name w:val="ED0885683C004DADBACE574CBE797C1A"/>
  </w:style>
  <w:style w:type="paragraph" w:customStyle="1" w:styleId="3CC477A0EB9640AFB12B0E41C38C8D8B">
    <w:name w:val="3CC477A0EB9640AFB12B0E41C38C8D8B"/>
  </w:style>
  <w:style w:type="paragraph" w:customStyle="1" w:styleId="A5C3113922CA4A2B95F9C19178CAE3DF">
    <w:name w:val="A5C3113922CA4A2B95F9C19178CAE3DF"/>
  </w:style>
  <w:style w:type="paragraph" w:customStyle="1" w:styleId="69C5BD92A9F7449CA86EA883C38E2C10">
    <w:name w:val="69C5BD92A9F7449CA86EA883C38E2C10"/>
  </w:style>
  <w:style w:type="paragraph" w:customStyle="1" w:styleId="15EF70CA1B634795A45949C4CB394225">
    <w:name w:val="15EF70CA1B634795A45949C4CB394225"/>
  </w:style>
  <w:style w:type="paragraph" w:customStyle="1" w:styleId="0F8616373764415BA3D476DE64477DDE">
    <w:name w:val="0F8616373764415BA3D476DE64477DDE"/>
  </w:style>
  <w:style w:type="paragraph" w:customStyle="1" w:styleId="6160F084666F441EB1B67C1229D31FC6">
    <w:name w:val="6160F084666F441EB1B67C1229D31FC6"/>
  </w:style>
  <w:style w:type="paragraph" w:customStyle="1" w:styleId="98F75F2EA3AC4D899780D777677AFE91">
    <w:name w:val="98F75F2EA3AC4D899780D777677AFE91"/>
  </w:style>
  <w:style w:type="paragraph" w:customStyle="1" w:styleId="647763151E3B47DFB7FD9C393BD1FD91">
    <w:name w:val="647763151E3B47DFB7FD9C393BD1FD91"/>
  </w:style>
  <w:style w:type="paragraph" w:customStyle="1" w:styleId="9A18CBD7AA4C44379F50EFCA992C1A74">
    <w:name w:val="9A18CBD7AA4C44379F50EFCA992C1A74"/>
  </w:style>
  <w:style w:type="paragraph" w:customStyle="1" w:styleId="1508595EE3724DE4AE57BB809A9C902A">
    <w:name w:val="1508595EE3724DE4AE57BB809A9C902A"/>
  </w:style>
  <w:style w:type="paragraph" w:customStyle="1" w:styleId="F1563F998ED3460095B9B588409BAD80">
    <w:name w:val="F1563F998ED3460095B9B588409BAD80"/>
  </w:style>
  <w:style w:type="paragraph" w:customStyle="1" w:styleId="F2652AEFF6354B50A2AFA468411CB1B8">
    <w:name w:val="F2652AEFF6354B50A2AFA468411CB1B8"/>
  </w:style>
  <w:style w:type="paragraph" w:customStyle="1" w:styleId="2C34AE587AD24D9F9557AD9CF629CA55">
    <w:name w:val="2C34AE587AD24D9F9557AD9CF629CA55"/>
  </w:style>
  <w:style w:type="paragraph" w:customStyle="1" w:styleId="1A18FC2BD8844C98930B97BAF758B5DF">
    <w:name w:val="1A18FC2BD8844C98930B97BAF758B5DF"/>
  </w:style>
  <w:style w:type="paragraph" w:customStyle="1" w:styleId="C7EE2C4A9F7443D89B55F2BD8B02BEAD">
    <w:name w:val="C7EE2C4A9F7443D89B55F2BD8B02BE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507A53-35D3-4AE0-80FA-58DCF2256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Chronological resume</Template>
  <TotalTime>15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Christy Land</dc:creator>
  <cp:keywords/>
  <cp:lastModifiedBy>Christy Land</cp:lastModifiedBy>
  <cp:revision>1</cp:revision>
  <cp:lastPrinted>2022-12-12T15:34:00Z</cp:lastPrinted>
  <dcterms:created xsi:type="dcterms:W3CDTF">2022-12-12T15:19:00Z</dcterms:created>
  <dcterms:modified xsi:type="dcterms:W3CDTF">2022-12-12T15:35:00Z</dcterms:modified>
  <cp:version/>
</cp:coreProperties>
</file>