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DAF3" w14:textId="4AB9F300" w:rsidR="003A7C40" w:rsidRPr="003A7C40" w:rsidRDefault="003A7C40" w:rsidP="003A7C40">
      <w:pPr>
        <w:rPr>
          <w:sz w:val="10"/>
          <w:szCs w:val="12"/>
        </w:rPr>
      </w:pPr>
    </w:p>
    <w:p w14:paraId="47BB736B" w14:textId="5056AA17" w:rsidR="003A7C40" w:rsidRPr="00103499" w:rsidRDefault="00E70DBD" w:rsidP="005F60DF">
      <w:pPr>
        <w:pStyle w:val="Title"/>
        <w:jc w:val="center"/>
      </w:pPr>
      <w:r>
        <w:t>Adrian Fuentes</w:t>
      </w:r>
    </w:p>
    <w:p w14:paraId="7D47B339" w14:textId="1427D5B7" w:rsidR="003A7C40" w:rsidRPr="00103499" w:rsidRDefault="00BB3594" w:rsidP="003A7C40">
      <w:pPr>
        <w:pStyle w:val="Contact"/>
        <w:rPr>
          <w:rFonts w:cs="Calibri (Body)"/>
          <w:szCs w:val="20"/>
        </w:rPr>
      </w:pPr>
      <w:r>
        <w:t>1340 Lesley Ave</w:t>
      </w:r>
      <w:r w:rsidR="003A7C40">
        <w:t xml:space="preserve"> </w:t>
      </w:r>
      <w:r w:rsidR="003A7C40" w:rsidRPr="000E5F0C">
        <w:t xml:space="preserve">| </w:t>
      </w:r>
      <w:r>
        <w:t>Indianapolis, IN 46219</w:t>
      </w:r>
      <w:r w:rsidR="003A7C40">
        <w:t>|</w:t>
      </w:r>
      <w:r>
        <w:t>317-414-8241</w:t>
      </w:r>
      <w:r w:rsidR="003A7C40">
        <w:t>|</w:t>
      </w:r>
      <w:r w:rsidR="00AA3371">
        <w:t>young122122@icloud.com</w:t>
      </w:r>
    </w:p>
    <w:p w14:paraId="42B38C5D" w14:textId="77777777" w:rsidR="003A7C40" w:rsidRDefault="0059586E" w:rsidP="005F60DF">
      <w:pPr>
        <w:pStyle w:val="Heading1"/>
      </w:pPr>
      <w:sdt>
        <w:sdtPr>
          <w:id w:val="462851125"/>
          <w:placeholder>
            <w:docPart w:val="5EFC02BE609C4948B840EF88C7D56582"/>
          </w:placeholder>
          <w:temporary/>
          <w:showingPlcHdr/>
          <w15:appearance w15:val="hidden"/>
        </w:sdtPr>
        <w:sdtEndPr/>
        <w:sdtContent>
          <w:r w:rsidR="003A7C40" w:rsidRPr="00103499">
            <w:t>OBJECTIVE</w:t>
          </w:r>
        </w:sdtContent>
      </w:sdt>
      <w:r w:rsidR="003A7C40">
        <w:t xml:space="preserve"> </w:t>
      </w:r>
    </w:p>
    <w:p w14:paraId="7D1CB2F5" w14:textId="0B82A13C" w:rsidR="003A7C40" w:rsidRDefault="00DC4EDE" w:rsidP="005F60DF">
      <w:pPr>
        <w:tabs>
          <w:tab w:val="center" w:pos="5040"/>
        </w:tabs>
        <w:spacing w:after="0"/>
        <w:rPr>
          <w:rFonts w:cs="Calibri (Body)"/>
          <w:szCs w:val="20"/>
        </w:rPr>
      </w:pPr>
      <w:r>
        <w:rPr>
          <w:rFonts w:cs="Calibri (Body)"/>
          <w:szCs w:val="20"/>
        </w:rPr>
        <w:t xml:space="preserve">To be employed, and to help me financially when I pursue my college career.  </w:t>
      </w:r>
      <w:r w:rsidR="008E6E63">
        <w:rPr>
          <w:rFonts w:cs="Calibri (Body)"/>
          <w:szCs w:val="20"/>
        </w:rPr>
        <w:t>I am a hard worker, with drive and motivation.</w:t>
      </w:r>
    </w:p>
    <w:p w14:paraId="510A65C7" w14:textId="77777777" w:rsidR="003A7C40" w:rsidRPr="00103499" w:rsidRDefault="0059586E" w:rsidP="005F60DF">
      <w:pPr>
        <w:pStyle w:val="Heading1"/>
      </w:pPr>
      <w:sdt>
        <w:sdtPr>
          <w:id w:val="-654756723"/>
          <w:placeholder>
            <w:docPart w:val="C41339F23A7846B496B62522176DE127"/>
          </w:placeholder>
          <w:temporary/>
          <w:showingPlcHdr/>
          <w15:appearance w15:val="hidden"/>
        </w:sdtPr>
        <w:sdtEndPr/>
        <w:sdtContent>
          <w:r w:rsidR="003A7C40" w:rsidRPr="00103499">
            <w:t>EXPERIENCE</w:t>
          </w:r>
        </w:sdtContent>
      </w:sdt>
      <w:r w:rsidR="003A7C40" w:rsidRPr="00103499">
        <w:t xml:space="preserve"> </w:t>
      </w:r>
    </w:p>
    <w:p w14:paraId="16EF580A" w14:textId="11A35DAF" w:rsidR="003A7C40" w:rsidRDefault="00A62911" w:rsidP="00103499">
      <w:pPr>
        <w:pStyle w:val="Heading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76F8CF" w14:textId="00DF5162" w:rsidR="00A74ED2" w:rsidRDefault="00E70DBD" w:rsidP="00D3615A">
      <w:pPr>
        <w:pStyle w:val="Heading3"/>
        <w:rPr>
          <w:szCs w:val="20"/>
        </w:rPr>
      </w:pPr>
      <w:r>
        <w:rPr>
          <w:szCs w:val="20"/>
        </w:rPr>
        <w:t>Boys and Girls Club of Indianapolis</w:t>
      </w:r>
      <w:r w:rsidR="00A74ED2">
        <w:rPr>
          <w:szCs w:val="20"/>
        </w:rPr>
        <w:t xml:space="preserve">                                          November 2023-Feb 2024</w:t>
      </w:r>
    </w:p>
    <w:p w14:paraId="7A8B867F" w14:textId="5C296D83" w:rsidR="00A74ED2" w:rsidRDefault="008E6E63" w:rsidP="00D3615A">
      <w:pPr>
        <w:pStyle w:val="Heading3"/>
        <w:rPr>
          <w:szCs w:val="20"/>
        </w:rPr>
      </w:pPr>
      <w:r>
        <w:rPr>
          <w:szCs w:val="20"/>
        </w:rPr>
        <w:t>Indianapolis, IN</w:t>
      </w:r>
    </w:p>
    <w:p w14:paraId="6C49E3A0" w14:textId="13507653" w:rsidR="00A74ED2" w:rsidRDefault="00921AB9" w:rsidP="00D3615A">
      <w:pPr>
        <w:pStyle w:val="Heading3"/>
        <w:rPr>
          <w:szCs w:val="20"/>
        </w:rPr>
      </w:pPr>
      <w:r>
        <w:rPr>
          <w:szCs w:val="20"/>
        </w:rPr>
        <w:t xml:space="preserve">Duties: </w:t>
      </w:r>
      <w:r w:rsidR="002E1464">
        <w:rPr>
          <w:szCs w:val="20"/>
        </w:rPr>
        <w:t>Watching kids, creating tasks for kids to make it enjoyable, direct care staff for kids, help them with their schoolwork</w:t>
      </w:r>
    </w:p>
    <w:p w14:paraId="30035F70" w14:textId="77777777" w:rsidR="003261CB" w:rsidRDefault="003261CB" w:rsidP="003261CB"/>
    <w:p w14:paraId="19F2D0C9" w14:textId="77777777" w:rsidR="002368CB" w:rsidRDefault="002368CB" w:rsidP="003261CB"/>
    <w:p w14:paraId="6A1E7035" w14:textId="3B21C797" w:rsidR="003261CB" w:rsidRPr="003261CB" w:rsidRDefault="003261CB" w:rsidP="003261CB">
      <w:r>
        <w:t>Pollys Country Market</w:t>
      </w:r>
      <w:r>
        <w:tab/>
      </w:r>
      <w:r>
        <w:tab/>
      </w:r>
      <w:r>
        <w:tab/>
      </w:r>
      <w:r>
        <w:tab/>
        <w:t xml:space="preserve">        October 2022- December 2022</w:t>
      </w:r>
    </w:p>
    <w:p w14:paraId="309A9FF7" w14:textId="77777777" w:rsidR="009B1E62" w:rsidRDefault="002368CB" w:rsidP="00D3615A">
      <w:pPr>
        <w:pStyle w:val="Heading3"/>
        <w:rPr>
          <w:szCs w:val="20"/>
        </w:rPr>
      </w:pPr>
      <w:proofErr w:type="spellStart"/>
      <w:proofErr w:type="gramStart"/>
      <w:r>
        <w:rPr>
          <w:szCs w:val="20"/>
        </w:rPr>
        <w:t>Jackso</w:t>
      </w:r>
      <w:r w:rsidR="009B1E62">
        <w:rPr>
          <w:szCs w:val="20"/>
        </w:rPr>
        <w:t>n,</w:t>
      </w:r>
      <w:r>
        <w:rPr>
          <w:szCs w:val="20"/>
        </w:rPr>
        <w:t>MI</w:t>
      </w:r>
      <w:proofErr w:type="spellEnd"/>
      <w:proofErr w:type="gramEnd"/>
    </w:p>
    <w:p w14:paraId="35848915" w14:textId="77777777" w:rsidR="009B1E62" w:rsidRDefault="009B1E62" w:rsidP="009B1E62">
      <w:pPr>
        <w:pStyle w:val="Heading3"/>
        <w:jc w:val="both"/>
        <w:rPr>
          <w:szCs w:val="20"/>
        </w:rPr>
      </w:pPr>
    </w:p>
    <w:p w14:paraId="4D3A1A4E" w14:textId="3D4937DE" w:rsidR="002E31B5" w:rsidRDefault="00E70DBD" w:rsidP="009B1E62">
      <w:pPr>
        <w:pStyle w:val="Heading3"/>
        <w:rPr>
          <w:szCs w:val="20"/>
        </w:rPr>
      </w:pPr>
      <w:r>
        <w:rPr>
          <w:szCs w:val="20"/>
        </w:rPr>
        <w:tab/>
      </w:r>
      <w:r w:rsidR="00E61C9A">
        <w:rPr>
          <w:szCs w:val="20"/>
        </w:rPr>
        <w:tab/>
      </w:r>
    </w:p>
    <w:p w14:paraId="4AC1B04F" w14:textId="10D80C32" w:rsidR="003A7C40" w:rsidRPr="00A00F5F" w:rsidRDefault="003A7C40" w:rsidP="00D3615A">
      <w:pPr>
        <w:pStyle w:val="Heading3"/>
        <w:rPr>
          <w:szCs w:val="20"/>
        </w:rPr>
      </w:pPr>
      <w:r w:rsidRPr="00A00F5F">
        <w:rPr>
          <w:szCs w:val="20"/>
        </w:rPr>
        <w:tab/>
      </w:r>
    </w:p>
    <w:p w14:paraId="1F987029" w14:textId="34236F16" w:rsidR="003A7C40" w:rsidRDefault="003A7C40" w:rsidP="0000023A">
      <w:pPr>
        <w:pStyle w:val="Heading3"/>
        <w:rPr>
          <w:rFonts w:cs="Calibri (Body)"/>
          <w:szCs w:val="20"/>
        </w:rPr>
      </w:pPr>
    </w:p>
    <w:p w14:paraId="361387FF" w14:textId="77777777" w:rsidR="003A7C40" w:rsidRDefault="0059586E" w:rsidP="005F60DF">
      <w:pPr>
        <w:pStyle w:val="Heading1"/>
      </w:pPr>
      <w:sdt>
        <w:sdtPr>
          <w:id w:val="1735817217"/>
          <w:placeholder>
            <w:docPart w:val="F6D658184FF64964B1BD0D3FE2B799A2"/>
          </w:placeholder>
          <w:temporary/>
          <w:showingPlcHdr/>
          <w15:appearance w15:val="hidden"/>
        </w:sdtPr>
        <w:sdtEndPr/>
        <w:sdtContent>
          <w:r w:rsidR="003A7C40" w:rsidRPr="004C4C0E">
            <w:t>EDUCATION</w:t>
          </w:r>
        </w:sdtContent>
      </w:sdt>
    </w:p>
    <w:p w14:paraId="265516D5" w14:textId="4BCEC148" w:rsidR="003A7C40" w:rsidRPr="009D24D8" w:rsidRDefault="00A7553F" w:rsidP="0061718A">
      <w:pPr>
        <w:pStyle w:val="Heading2"/>
        <w:rPr>
          <w:rFonts w:eastAsiaTheme="minorEastAsia"/>
        </w:rPr>
      </w:pPr>
      <w:r>
        <w:rPr>
          <w:rFonts w:eastAsiaTheme="minorEastAsia"/>
        </w:rPr>
        <w:t>Complete Tutoring and Mentoring</w:t>
      </w:r>
    </w:p>
    <w:p w14:paraId="2959B103" w14:textId="59361B38" w:rsidR="003A7C40" w:rsidRDefault="00A7553F" w:rsidP="003A7C40">
      <w:pPr>
        <w:pStyle w:val="Heading3"/>
      </w:pPr>
      <w:r>
        <w:t>Indianapolis Indiana</w:t>
      </w:r>
      <w:r w:rsidR="003A7C40">
        <w:tab/>
      </w:r>
      <w:r w:rsidR="0001192A">
        <w:t>Graduat</w:t>
      </w:r>
      <w:r>
        <w:t>e Date June 12, 2024</w:t>
      </w:r>
    </w:p>
    <w:p w14:paraId="6016A001" w14:textId="14F7B704" w:rsidR="00B8662E" w:rsidRDefault="00B8662E" w:rsidP="000818D3">
      <w:pPr>
        <w:pStyle w:val="Heading1"/>
      </w:pPr>
    </w:p>
    <w:p w14:paraId="597A7596" w14:textId="29138102" w:rsidR="000818D3" w:rsidRDefault="000818D3" w:rsidP="000818D3">
      <w:pPr>
        <w:pStyle w:val="Heading1"/>
      </w:pPr>
      <w:r>
        <w:t>Skills</w:t>
      </w:r>
    </w:p>
    <w:p w14:paraId="436ED926" w14:textId="3BFC8287" w:rsidR="000818D3" w:rsidRPr="000818D3" w:rsidRDefault="00A7553F" w:rsidP="000818D3">
      <w:pPr>
        <w:pStyle w:val="Heading1"/>
      </w:pPr>
      <w:r>
        <w:t xml:space="preserve">Customer care, </w:t>
      </w:r>
      <w:r w:rsidR="009F7FF9">
        <w:t>phone interactions, trustworth, honest, reliable, willing to go the extra mile.</w:t>
      </w:r>
    </w:p>
    <w:sectPr w:rsidR="000818D3" w:rsidRPr="000818D3" w:rsidSect="00B52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7815" w14:textId="77777777" w:rsidR="00B52BB3" w:rsidRDefault="00B52BB3" w:rsidP="00CE6F6F">
      <w:pPr>
        <w:spacing w:after="0" w:line="240" w:lineRule="auto"/>
      </w:pPr>
      <w:r>
        <w:separator/>
      </w:r>
    </w:p>
  </w:endnote>
  <w:endnote w:type="continuationSeparator" w:id="0">
    <w:p w14:paraId="63DB844B" w14:textId="77777777" w:rsidR="00B52BB3" w:rsidRDefault="00B52BB3" w:rsidP="00CE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94E8" w14:textId="77777777" w:rsidR="00B52BB3" w:rsidRDefault="00B52BB3" w:rsidP="00CE6F6F">
      <w:pPr>
        <w:spacing w:after="0" w:line="240" w:lineRule="auto"/>
      </w:pPr>
      <w:r>
        <w:separator/>
      </w:r>
    </w:p>
  </w:footnote>
  <w:footnote w:type="continuationSeparator" w:id="0">
    <w:p w14:paraId="6331A93F" w14:textId="77777777" w:rsidR="00B52BB3" w:rsidRDefault="00B52BB3" w:rsidP="00CE6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94"/>
    <w:rsid w:val="0000023A"/>
    <w:rsid w:val="0000077C"/>
    <w:rsid w:val="00000898"/>
    <w:rsid w:val="0001192A"/>
    <w:rsid w:val="00026B1F"/>
    <w:rsid w:val="000818D3"/>
    <w:rsid w:val="000C6A40"/>
    <w:rsid w:val="000D0C9E"/>
    <w:rsid w:val="000E1FF7"/>
    <w:rsid w:val="000E5F0C"/>
    <w:rsid w:val="000F688A"/>
    <w:rsid w:val="00102F66"/>
    <w:rsid w:val="00103499"/>
    <w:rsid w:val="001751B4"/>
    <w:rsid w:val="0018378C"/>
    <w:rsid w:val="002368CB"/>
    <w:rsid w:val="00267A26"/>
    <w:rsid w:val="002836B0"/>
    <w:rsid w:val="00292A40"/>
    <w:rsid w:val="00297126"/>
    <w:rsid w:val="002B51D0"/>
    <w:rsid w:val="002D5C77"/>
    <w:rsid w:val="002E1464"/>
    <w:rsid w:val="002E31B5"/>
    <w:rsid w:val="002F1C5E"/>
    <w:rsid w:val="003261CB"/>
    <w:rsid w:val="00342A3F"/>
    <w:rsid w:val="003A7C40"/>
    <w:rsid w:val="003C4B2F"/>
    <w:rsid w:val="003D76CC"/>
    <w:rsid w:val="00422B01"/>
    <w:rsid w:val="00484AA7"/>
    <w:rsid w:val="004C4C0E"/>
    <w:rsid w:val="004C59B8"/>
    <w:rsid w:val="004E4B08"/>
    <w:rsid w:val="004F2D41"/>
    <w:rsid w:val="00530CE5"/>
    <w:rsid w:val="00553F93"/>
    <w:rsid w:val="00570F02"/>
    <w:rsid w:val="00596FCF"/>
    <w:rsid w:val="005A4222"/>
    <w:rsid w:val="005B4219"/>
    <w:rsid w:val="005D34BA"/>
    <w:rsid w:val="005D6666"/>
    <w:rsid w:val="005F60DF"/>
    <w:rsid w:val="005F68BD"/>
    <w:rsid w:val="00601DB4"/>
    <w:rsid w:val="0061718A"/>
    <w:rsid w:val="00675DE5"/>
    <w:rsid w:val="0069504D"/>
    <w:rsid w:val="006A5D9A"/>
    <w:rsid w:val="006B48F5"/>
    <w:rsid w:val="00703713"/>
    <w:rsid w:val="00710C03"/>
    <w:rsid w:val="00724622"/>
    <w:rsid w:val="00753A11"/>
    <w:rsid w:val="0077318A"/>
    <w:rsid w:val="007823C6"/>
    <w:rsid w:val="00802339"/>
    <w:rsid w:val="00802B08"/>
    <w:rsid w:val="0081066F"/>
    <w:rsid w:val="0082628B"/>
    <w:rsid w:val="00837DC0"/>
    <w:rsid w:val="008517B9"/>
    <w:rsid w:val="008815FF"/>
    <w:rsid w:val="008D7E0D"/>
    <w:rsid w:val="008E6E63"/>
    <w:rsid w:val="008F2B76"/>
    <w:rsid w:val="00921415"/>
    <w:rsid w:val="00921AB9"/>
    <w:rsid w:val="009369F4"/>
    <w:rsid w:val="009649FD"/>
    <w:rsid w:val="00982753"/>
    <w:rsid w:val="009B1E62"/>
    <w:rsid w:val="009C6DF4"/>
    <w:rsid w:val="009D24D8"/>
    <w:rsid w:val="009E0E86"/>
    <w:rsid w:val="009F0F86"/>
    <w:rsid w:val="009F7FF9"/>
    <w:rsid w:val="00A006E5"/>
    <w:rsid w:val="00A00F5F"/>
    <w:rsid w:val="00A032A2"/>
    <w:rsid w:val="00A13526"/>
    <w:rsid w:val="00A43D4C"/>
    <w:rsid w:val="00A51153"/>
    <w:rsid w:val="00A62911"/>
    <w:rsid w:val="00A74ED2"/>
    <w:rsid w:val="00A7553F"/>
    <w:rsid w:val="00A872FF"/>
    <w:rsid w:val="00A913E9"/>
    <w:rsid w:val="00AA3371"/>
    <w:rsid w:val="00AD7273"/>
    <w:rsid w:val="00B22086"/>
    <w:rsid w:val="00B33C47"/>
    <w:rsid w:val="00B52BB3"/>
    <w:rsid w:val="00B6477C"/>
    <w:rsid w:val="00B8662E"/>
    <w:rsid w:val="00B96D8D"/>
    <w:rsid w:val="00BA7812"/>
    <w:rsid w:val="00BB3594"/>
    <w:rsid w:val="00C12050"/>
    <w:rsid w:val="00C506E0"/>
    <w:rsid w:val="00C76CFE"/>
    <w:rsid w:val="00C8612A"/>
    <w:rsid w:val="00C8719E"/>
    <w:rsid w:val="00CE6F6F"/>
    <w:rsid w:val="00CF543E"/>
    <w:rsid w:val="00D3615A"/>
    <w:rsid w:val="00D51DD4"/>
    <w:rsid w:val="00D74BEC"/>
    <w:rsid w:val="00D80E89"/>
    <w:rsid w:val="00D902AF"/>
    <w:rsid w:val="00DA0E61"/>
    <w:rsid w:val="00DB2BAC"/>
    <w:rsid w:val="00DC4EDE"/>
    <w:rsid w:val="00DD2F0A"/>
    <w:rsid w:val="00DF69E1"/>
    <w:rsid w:val="00E0522A"/>
    <w:rsid w:val="00E10F93"/>
    <w:rsid w:val="00E11CDF"/>
    <w:rsid w:val="00E301DF"/>
    <w:rsid w:val="00E61C9A"/>
    <w:rsid w:val="00E70DBD"/>
    <w:rsid w:val="00E966AA"/>
    <w:rsid w:val="00EF3868"/>
    <w:rsid w:val="00F02BD2"/>
    <w:rsid w:val="00F417FF"/>
    <w:rsid w:val="00F65859"/>
    <w:rsid w:val="00F8023F"/>
    <w:rsid w:val="00F819D9"/>
    <w:rsid w:val="00F82939"/>
    <w:rsid w:val="00F85EC3"/>
    <w:rsid w:val="00FA0D1A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371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40"/>
    <w:pPr>
      <w:spacing w:after="80" w:line="288" w:lineRule="auto"/>
      <w:ind w:right="2160"/>
    </w:pPr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A7C40"/>
    <w:pPr>
      <w:spacing w:before="240"/>
      <w:outlineLvl w:val="0"/>
    </w:pPr>
    <w:rPr>
      <w:rFonts w:asciiTheme="majorHAnsi" w:hAnsiTheme="majorHAnsi"/>
      <w:caps/>
      <w:spacing w:val="30"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349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7C40"/>
    <w:pPr>
      <w:tabs>
        <w:tab w:val="right" w:pos="9360"/>
      </w:tabs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7C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Title">
    <w:name w:val="Title"/>
    <w:basedOn w:val="Normal"/>
    <w:link w:val="TitleChar"/>
    <w:uiPriority w:val="1"/>
    <w:qFormat/>
    <w:rsid w:val="003A7C40"/>
    <w:pPr>
      <w:shd w:val="clear" w:color="auto" w:fill="FFFFFF" w:themeFill="background1"/>
      <w:tabs>
        <w:tab w:val="center" w:pos="4680"/>
      </w:tabs>
      <w:spacing w:after="120"/>
      <w:ind w:right="0"/>
      <w:contextualSpacing/>
    </w:pPr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</w:rPr>
  </w:style>
  <w:style w:type="character" w:customStyle="1" w:styleId="TitleChar">
    <w:name w:val="Title Char"/>
    <w:basedOn w:val="DefaultParagraphFont"/>
    <w:link w:val="Title"/>
    <w:uiPriority w:val="1"/>
    <w:rsid w:val="003A7C40"/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A7C40"/>
    <w:rPr>
      <w:rFonts w:asciiTheme="majorHAnsi" w:eastAsiaTheme="minorEastAsia" w:hAnsiTheme="majorHAnsi"/>
      <w:caps/>
      <w:color w:val="000000" w:themeColor="text1"/>
      <w:spacing w:val="30"/>
      <w:kern w:val="0"/>
      <w:sz w:val="22"/>
      <w:szCs w:val="22"/>
      <w:lang w:eastAsia="ja-JP"/>
      <w14:ligatures w14:val="none"/>
    </w:rPr>
  </w:style>
  <w:style w:type="table" w:styleId="PlainTable4">
    <w:name w:val="Plain Table 4"/>
    <w:basedOn w:val="TableNormal"/>
    <w:uiPriority w:val="44"/>
    <w:rsid w:val="00102F66"/>
    <w:pPr>
      <w:spacing w:after="80" w:line="288" w:lineRule="auto"/>
    </w:pPr>
    <w:rPr>
      <w:rFonts w:eastAsiaTheme="minorEastAsia"/>
      <w:color w:val="000000" w:themeColor="text1"/>
      <w:kern w:val="0"/>
      <w:sz w:val="22"/>
      <w:szCs w:val="22"/>
      <w:lang w:eastAsia="ja-JP"/>
      <w14:ligatures w14:val="none"/>
    </w:rPr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10C03"/>
    <w:rPr>
      <w:rFonts w:eastAsiaTheme="majorEastAsia" w:cstheme="majorBidi"/>
      <w:b/>
      <w:color w:val="000000" w:themeColor="text1"/>
      <w:kern w:val="0"/>
      <w:sz w:val="20"/>
      <w:szCs w:val="26"/>
      <w:lang w:eastAsia="ja-JP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qFormat/>
    <w:rsid w:val="00102F66"/>
    <w:rPr>
      <w:i/>
    </w:rPr>
  </w:style>
  <w:style w:type="character" w:customStyle="1" w:styleId="DateChar">
    <w:name w:val="Date Char"/>
    <w:basedOn w:val="DefaultParagraphFont"/>
    <w:link w:val="Date"/>
    <w:uiPriority w:val="99"/>
    <w:semiHidden/>
    <w:rsid w:val="00710C03"/>
    <w:rPr>
      <w:rFonts w:eastAsiaTheme="minorEastAsia"/>
      <w:i/>
      <w:color w:val="000000" w:themeColor="text1"/>
      <w:kern w:val="0"/>
      <w:sz w:val="20"/>
      <w:szCs w:val="22"/>
      <w:lang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F60DF"/>
    <w:rPr>
      <w:color w:val="808080"/>
    </w:rPr>
  </w:style>
  <w:style w:type="paragraph" w:styleId="NoSpacing">
    <w:name w:val="No Spacing"/>
    <w:uiPriority w:val="1"/>
    <w:semiHidden/>
    <w:qFormat/>
    <w:rsid w:val="000C6A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table" w:styleId="TableGrid">
    <w:name w:val="Table Grid"/>
    <w:basedOn w:val="TableNormal"/>
    <w:uiPriority w:val="39"/>
    <w:rsid w:val="0010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semiHidden/>
    <w:qFormat/>
    <w:rsid w:val="00103499"/>
    <w:rPr>
      <w:sz w:val="10"/>
    </w:rPr>
  </w:style>
  <w:style w:type="paragraph" w:customStyle="1" w:styleId="Contact">
    <w:name w:val="Contact"/>
    <w:basedOn w:val="Normal"/>
    <w:qFormat/>
    <w:rsid w:val="003A7C40"/>
    <w:pPr>
      <w:tabs>
        <w:tab w:val="center" w:pos="4680"/>
      </w:tabs>
      <w:ind w:right="0"/>
      <w:jc w:val="center"/>
    </w:pPr>
    <w:rPr>
      <w:color w:val="auto"/>
    </w:rPr>
  </w:style>
  <w:style w:type="character" w:styleId="Hyperlink">
    <w:name w:val="Hyperlink"/>
    <w:basedOn w:val="DefaultParagraphFont"/>
    <w:uiPriority w:val="99"/>
    <w:semiHidden/>
    <w:rsid w:val="000002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gand\AppData\Roaming\Microsoft\Templates\ATS%20basic%20HR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FC02BE609C4948B840EF88C7D56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1B71A-D1CB-44B8-9EC8-924DEEA19B37}"/>
      </w:docPartPr>
      <w:docPartBody>
        <w:p w:rsidR="00470E60" w:rsidRDefault="00CD20B4">
          <w:pPr>
            <w:pStyle w:val="5EFC02BE609C4948B840EF88C7D56582"/>
          </w:pPr>
          <w:r w:rsidRPr="00103499">
            <w:t>OBJECTIVE</w:t>
          </w:r>
        </w:p>
      </w:docPartBody>
    </w:docPart>
    <w:docPart>
      <w:docPartPr>
        <w:name w:val="C41339F23A7846B496B62522176DE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D5048-1ABE-45E2-9F69-93059B944227}"/>
      </w:docPartPr>
      <w:docPartBody>
        <w:p w:rsidR="00470E60" w:rsidRDefault="00CD20B4">
          <w:pPr>
            <w:pStyle w:val="C41339F23A7846B496B62522176DE127"/>
          </w:pPr>
          <w:r w:rsidRPr="00103499">
            <w:t>EXPERIENCE</w:t>
          </w:r>
        </w:p>
      </w:docPartBody>
    </w:docPart>
    <w:docPart>
      <w:docPartPr>
        <w:name w:val="F6D658184FF64964B1BD0D3FE2B79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3F70C-7CDA-4095-8A75-63032EFE28B8}"/>
      </w:docPartPr>
      <w:docPartBody>
        <w:p w:rsidR="00470E60" w:rsidRDefault="00CD20B4">
          <w:pPr>
            <w:pStyle w:val="F6D658184FF64964B1BD0D3FE2B799A2"/>
          </w:pPr>
          <w:r w:rsidRPr="004C4C0E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0"/>
    <w:rsid w:val="00470E60"/>
    <w:rsid w:val="007402FC"/>
    <w:rsid w:val="00834864"/>
    <w:rsid w:val="00CD20B4"/>
    <w:rsid w:val="00FA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FC02BE609C4948B840EF88C7D56582">
    <w:name w:val="5EFC02BE609C4948B840EF88C7D56582"/>
  </w:style>
  <w:style w:type="paragraph" w:customStyle="1" w:styleId="C41339F23A7846B496B62522176DE127">
    <w:name w:val="C41339F23A7846B496B62522176DE127"/>
  </w:style>
  <w:style w:type="paragraph" w:customStyle="1" w:styleId="F6D658184FF64964B1BD0D3FE2B799A2">
    <w:name w:val="F6D658184FF64964B1BD0D3FE2B799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3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746FB5-EEF2-4EB7-81F3-9E92166DF1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6F14D-557D-424E-9636-D42330ECA8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073C7D4B-996E-4EFF-821D-18531563D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ATS basic HR resume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2024-05-20T16:02:00Z</dcterms:created>
  <dcterms:modified xsi:type="dcterms:W3CDTF">2024-05-20T16:02:00Z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