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2F071DEF" w14:textId="77777777" w:rsidTr="00934665">
        <w:trPr>
          <w:trHeight w:hRule="exact" w:val="1624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29DD9A1E" w14:textId="77777777" w:rsidR="00692703" w:rsidRPr="00CE4A19" w:rsidRDefault="00103EA3" w:rsidP="00F44E33">
            <w:pPr>
              <w:pStyle w:val="Title"/>
              <w:rPr>
                <w:sz w:val="48"/>
                <w:szCs w:val="48"/>
              </w:rPr>
            </w:pPr>
            <w:r w:rsidRPr="00CE4A19">
              <w:rPr>
                <w:sz w:val="48"/>
                <w:szCs w:val="48"/>
              </w:rPr>
              <w:t>Mikhael</w:t>
            </w:r>
            <w:r w:rsidR="00692703" w:rsidRPr="00CE4A19">
              <w:rPr>
                <w:sz w:val="48"/>
                <w:szCs w:val="48"/>
              </w:rPr>
              <w:t xml:space="preserve"> </w:t>
            </w:r>
            <w:r w:rsidRPr="00CE4A19">
              <w:rPr>
                <w:rStyle w:val="IntenseEmphasis"/>
                <w:sz w:val="48"/>
                <w:szCs w:val="48"/>
              </w:rPr>
              <w:t>Fowler</w:t>
            </w:r>
          </w:p>
          <w:p w14:paraId="356E37C8" w14:textId="77777777" w:rsidR="00692703" w:rsidRPr="00CF1A49" w:rsidRDefault="00103EA3" w:rsidP="00F44E33">
            <w:pPr>
              <w:pStyle w:val="ContactInfo"/>
              <w:contextualSpacing w:val="0"/>
            </w:pPr>
            <w:r>
              <w:t>4059 N Drexel Ave Indianapolis, IN 46226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18167E4BB6424F56A4A690C793812145"/>
                </w:placeholder>
                <w:temporary/>
                <w:showingPlcHdr/>
                <w15:appearance w15:val="hidden"/>
              </w:sdtPr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463-710-3119</w:t>
            </w:r>
          </w:p>
          <w:p w14:paraId="605EC70D" w14:textId="77777777" w:rsidR="00692703" w:rsidRPr="00CF1A49" w:rsidRDefault="00103EA3" w:rsidP="00F44E33">
            <w:pPr>
              <w:pStyle w:val="ContactInfoEmphasis"/>
              <w:contextualSpacing w:val="0"/>
            </w:pPr>
            <w:r w:rsidRPr="00185356">
              <w:rPr>
                <w:color w:val="auto"/>
              </w:rPr>
              <w:t>mikhaeltloyd@gmail.com</w:t>
            </w:r>
          </w:p>
        </w:tc>
      </w:tr>
      <w:tr w:rsidR="009571D8" w:rsidRPr="00CF1A49" w14:paraId="009C85A6" w14:textId="77777777" w:rsidTr="005C3C3F">
        <w:trPr>
          <w:trHeight w:val="922"/>
        </w:trPr>
        <w:tc>
          <w:tcPr>
            <w:tcW w:w="9360" w:type="dxa"/>
            <w:tcMar>
              <w:top w:w="432" w:type="dxa"/>
            </w:tcMar>
          </w:tcPr>
          <w:p w14:paraId="0F881A0F" w14:textId="17DD44E3" w:rsidR="005C3C3F" w:rsidRPr="005C3C3F" w:rsidRDefault="005C3C3F" w:rsidP="00C73E37">
            <w:pPr>
              <w:contextualSpacing w:val="0"/>
              <w:rPr>
                <w:rFonts w:asciiTheme="majorHAnsi" w:eastAsiaTheme="majorEastAsia" w:hAnsiTheme="majorHAnsi" w:cstheme="majorBidi"/>
                <w:b/>
                <w:caps/>
                <w:color w:val="262626" w:themeColor="text1" w:themeTint="D9"/>
                <w:sz w:val="28"/>
                <w:szCs w:val="32"/>
              </w:rPr>
            </w:pPr>
            <w:r w:rsidRPr="005C3C3F">
              <w:rPr>
                <w:rFonts w:asciiTheme="majorHAnsi" w:eastAsiaTheme="majorEastAsia" w:hAnsiTheme="majorHAnsi" w:cstheme="majorBidi"/>
                <w:b/>
                <w:caps/>
                <w:color w:val="262626" w:themeColor="text1" w:themeTint="D9"/>
                <w:sz w:val="28"/>
                <w:szCs w:val="32"/>
              </w:rPr>
              <w:t>Objective</w:t>
            </w:r>
          </w:p>
          <w:p w14:paraId="3F1415FE" w14:textId="437EE9BB" w:rsidR="001755A8" w:rsidRPr="00CF1A49" w:rsidRDefault="00C73E37" w:rsidP="00C73E37">
            <w:pPr>
              <w:contextualSpacing w:val="0"/>
            </w:pPr>
            <w:r>
              <w:t xml:space="preserve">Seeking to join </w:t>
            </w:r>
            <w:r w:rsidR="005C3C3F">
              <w:t xml:space="preserve">a team where I can gain experience and knowledge with the goal of continuing to grow the company. </w:t>
            </w:r>
          </w:p>
        </w:tc>
      </w:tr>
    </w:tbl>
    <w:p w14:paraId="0FBFD2A7" w14:textId="77777777" w:rsidR="004E01EB" w:rsidRPr="00CF1A49" w:rsidRDefault="0000000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31B92C2B14894D7A987DACDED32DB3AA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5051" w:type="pct"/>
        <w:tblInd w:w="-23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432"/>
      </w:tblGrid>
      <w:tr w:rsidR="005C3C3F" w:rsidRPr="00CF1A49" w14:paraId="606D27B0" w14:textId="77777777" w:rsidTr="00934665">
        <w:trPr>
          <w:trHeight w:val="5710"/>
        </w:trPr>
        <w:tc>
          <w:tcPr>
            <w:tcW w:w="9432" w:type="dxa"/>
          </w:tcPr>
          <w:p w14:paraId="3BDC93FC" w14:textId="7B8A8CE1" w:rsidR="005C3C3F" w:rsidRDefault="00A73B2C" w:rsidP="001D0BF1">
            <w:pPr>
              <w:pStyle w:val="Heading3"/>
              <w:contextualSpacing w:val="0"/>
            </w:pPr>
            <w:r>
              <w:rPr>
                <w:caps w:val="0"/>
              </w:rPr>
              <w:t xml:space="preserve">BIG K’S AUTO SALES &amp; SERVICES, INTERNSHIP                                             </w:t>
            </w:r>
            <w:r w:rsidR="00114A08">
              <w:rPr>
                <w:caps w:val="0"/>
              </w:rPr>
              <w:t xml:space="preserve">    </w:t>
            </w:r>
            <w:r>
              <w:rPr>
                <w:caps w:val="0"/>
              </w:rPr>
              <w:t>JUNE 2023- JUNE 2024</w:t>
            </w:r>
          </w:p>
          <w:p w14:paraId="08FBA119" w14:textId="571778B0" w:rsidR="005C3C3F" w:rsidRDefault="00A73B2C" w:rsidP="005C3C3F">
            <w:pPr>
              <w:pStyle w:val="ListParagraph"/>
              <w:numPr>
                <w:ilvl w:val="0"/>
                <w:numId w:val="14"/>
              </w:numPr>
            </w:pPr>
            <w:r>
              <w:t>Customer service/ cashier</w:t>
            </w:r>
          </w:p>
          <w:p w14:paraId="38600224" w14:textId="0B216BB9" w:rsidR="005C3C3F" w:rsidRPr="005C3C3F" w:rsidRDefault="00A73B2C" w:rsidP="005C3C3F">
            <w:pPr>
              <w:pStyle w:val="ListParagraph"/>
              <w:numPr>
                <w:ilvl w:val="0"/>
                <w:numId w:val="14"/>
              </w:numPr>
            </w:pPr>
            <w:r>
              <w:t>Sanitized the garage and keep the property clean</w:t>
            </w:r>
          </w:p>
          <w:p w14:paraId="28568692" w14:textId="376506E2" w:rsidR="005C3C3F" w:rsidRDefault="00A73B2C" w:rsidP="005C3C3F">
            <w:pPr>
              <w:pStyle w:val="ListParagraph"/>
              <w:numPr>
                <w:ilvl w:val="0"/>
                <w:numId w:val="14"/>
              </w:numPr>
            </w:pPr>
            <w:r>
              <w:t>Assisted with selling cars</w:t>
            </w:r>
          </w:p>
          <w:p w14:paraId="47EBCC09" w14:textId="79329349" w:rsidR="005C3C3F" w:rsidRDefault="00A73B2C" w:rsidP="005C3C3F">
            <w:pPr>
              <w:pStyle w:val="ListParagraph"/>
              <w:numPr>
                <w:ilvl w:val="0"/>
                <w:numId w:val="14"/>
              </w:numPr>
            </w:pPr>
            <w:r>
              <w:t>Organized and maintained paperwork</w:t>
            </w:r>
          </w:p>
          <w:p w14:paraId="3BFF53AE" w14:textId="2E2155A9" w:rsidR="005C3C3F" w:rsidRDefault="00A73B2C" w:rsidP="005C3C3F">
            <w:pPr>
              <w:pStyle w:val="ListParagraph"/>
              <w:numPr>
                <w:ilvl w:val="0"/>
                <w:numId w:val="14"/>
              </w:numPr>
            </w:pPr>
            <w:r>
              <w:t>Assisted with repairing damages to vehicles</w:t>
            </w:r>
          </w:p>
          <w:p w14:paraId="05A2BA38" w14:textId="77777777" w:rsidR="005C3C3F" w:rsidRDefault="005C3C3F" w:rsidP="001D0BF1">
            <w:pPr>
              <w:pStyle w:val="Heading3"/>
              <w:contextualSpacing w:val="0"/>
            </w:pPr>
          </w:p>
          <w:p w14:paraId="68391BC3" w14:textId="32CF55A7" w:rsidR="005C3C3F" w:rsidRPr="005C3C3F" w:rsidRDefault="00A73B2C" w:rsidP="001D0BF1">
            <w:pPr>
              <w:pStyle w:val="Heading2"/>
              <w:contextualSpacing w:val="0"/>
              <w:rPr>
                <w:color w:val="595959" w:themeColor="text1" w:themeTint="A6"/>
                <w:sz w:val="22"/>
                <w:szCs w:val="24"/>
              </w:rPr>
            </w:pPr>
            <w:r w:rsidRPr="005C3C3F">
              <w:rPr>
                <w:caps w:val="0"/>
                <w:color w:val="595959" w:themeColor="text1" w:themeTint="A6"/>
                <w:sz w:val="22"/>
                <w:szCs w:val="24"/>
              </w:rPr>
              <w:t>PAPA JOHNS, TEAM MEMBER</w:t>
            </w:r>
            <w:r>
              <w:rPr>
                <w:caps w:val="0"/>
                <w:color w:val="595959" w:themeColor="text1" w:themeTint="A6"/>
                <w:sz w:val="22"/>
                <w:szCs w:val="24"/>
              </w:rPr>
              <w:t xml:space="preserve">                                                                          MARCH 2022 – JULY 2024</w:t>
            </w:r>
          </w:p>
          <w:p w14:paraId="71EAF994" w14:textId="1361CCDC" w:rsidR="005C3C3F" w:rsidRDefault="00A73B2C" w:rsidP="005C3C3F">
            <w:pPr>
              <w:pStyle w:val="ListParagraph"/>
              <w:numPr>
                <w:ilvl w:val="0"/>
                <w:numId w:val="15"/>
              </w:numPr>
            </w:pPr>
            <w:r>
              <w:t>Assisted with making customer orders based on the information on the computer screen in tight time constraints</w:t>
            </w:r>
          </w:p>
          <w:p w14:paraId="220637CA" w14:textId="6052530C" w:rsidR="005C3C3F" w:rsidRDefault="00A73B2C" w:rsidP="005C3C3F">
            <w:pPr>
              <w:pStyle w:val="ListParagraph"/>
              <w:numPr>
                <w:ilvl w:val="0"/>
                <w:numId w:val="15"/>
              </w:numPr>
            </w:pPr>
            <w:r>
              <w:t>Provided great customer service while taking customer orders over the phones and in person</w:t>
            </w:r>
          </w:p>
          <w:p w14:paraId="5B8E002F" w14:textId="71428BB4" w:rsidR="005C3C3F" w:rsidRDefault="00A73B2C" w:rsidP="005C3C3F">
            <w:pPr>
              <w:pStyle w:val="ListParagraph"/>
              <w:numPr>
                <w:ilvl w:val="0"/>
                <w:numId w:val="15"/>
              </w:numPr>
            </w:pPr>
            <w:r>
              <w:t>Maintained a positive relationship with my co-works and the customers</w:t>
            </w:r>
          </w:p>
          <w:p w14:paraId="177E6605" w14:textId="2AFE8B13" w:rsidR="005C3C3F" w:rsidRDefault="00A73B2C" w:rsidP="005C3C3F">
            <w:pPr>
              <w:pStyle w:val="ListParagraph"/>
              <w:numPr>
                <w:ilvl w:val="0"/>
                <w:numId w:val="15"/>
              </w:numPr>
            </w:pPr>
            <w:r>
              <w:t>Advertised specials</w:t>
            </w:r>
          </w:p>
          <w:p w14:paraId="35D50C1A" w14:textId="22E66FB2" w:rsidR="005C3C3F" w:rsidRDefault="00A73B2C" w:rsidP="00AF6390">
            <w:pPr>
              <w:pStyle w:val="ListParagraph"/>
              <w:numPr>
                <w:ilvl w:val="0"/>
                <w:numId w:val="15"/>
              </w:numPr>
            </w:pPr>
            <w:r>
              <w:t>Cleaned the store</w:t>
            </w:r>
          </w:p>
          <w:p w14:paraId="28457809" w14:textId="2B631385" w:rsidR="004D7AC6" w:rsidRDefault="00A73B2C" w:rsidP="00AF6390">
            <w:pPr>
              <w:pStyle w:val="ListParagraph"/>
              <w:numPr>
                <w:ilvl w:val="0"/>
                <w:numId w:val="15"/>
              </w:numPr>
            </w:pPr>
            <w:r>
              <w:t>Stocked food and supplies</w:t>
            </w:r>
          </w:p>
          <w:p w14:paraId="5B141F3F" w14:textId="77777777" w:rsidR="00A73B2C" w:rsidRDefault="00A73B2C" w:rsidP="00A73B2C"/>
          <w:p w14:paraId="6453597A" w14:textId="24B52710" w:rsidR="00A73B2C" w:rsidRDefault="00A73B2C" w:rsidP="00A73B2C">
            <w:pPr>
              <w:pStyle w:val="Heading3"/>
            </w:pPr>
            <w:r>
              <w:rPr>
                <w:caps w:val="0"/>
              </w:rPr>
              <w:t xml:space="preserve">FREE SPIRIT FOWLER LOGISTICS, FREIGHT HANDLER                                 </w:t>
            </w:r>
            <w:r w:rsidR="00114A08">
              <w:rPr>
                <w:caps w:val="0"/>
              </w:rPr>
              <w:t xml:space="preserve">       </w:t>
            </w:r>
            <w:r>
              <w:rPr>
                <w:caps w:val="0"/>
              </w:rPr>
              <w:t>MAY 2024 – CURRENT</w:t>
            </w:r>
          </w:p>
          <w:p w14:paraId="6A960A94" w14:textId="07D1C298" w:rsidR="00A73B2C" w:rsidRPr="003A23BD" w:rsidRDefault="003A23BD" w:rsidP="00A73B2C">
            <w:pPr>
              <w:pStyle w:val="Heading3"/>
              <w:numPr>
                <w:ilvl w:val="0"/>
                <w:numId w:val="18"/>
              </w:numPr>
            </w:pPr>
            <w:r>
              <w:rPr>
                <w:b w:val="0"/>
                <w:bCs/>
                <w:caps w:val="0"/>
              </w:rPr>
              <w:t xml:space="preserve">Use pellet jack to </w:t>
            </w:r>
            <w:r w:rsidR="00A73B2C">
              <w:rPr>
                <w:b w:val="0"/>
                <w:bCs/>
                <w:caps w:val="0"/>
              </w:rPr>
              <w:t>Load and unload fright from box truck</w:t>
            </w:r>
          </w:p>
          <w:p w14:paraId="0170619E" w14:textId="0088B508" w:rsidR="003A23BD" w:rsidRPr="003A23BD" w:rsidRDefault="003A23BD" w:rsidP="00A73B2C">
            <w:pPr>
              <w:pStyle w:val="Heading3"/>
              <w:numPr>
                <w:ilvl w:val="0"/>
                <w:numId w:val="18"/>
              </w:numPr>
              <w:rPr>
                <w:b w:val="0"/>
                <w:bCs/>
                <w:caps w:val="0"/>
              </w:rPr>
            </w:pPr>
            <w:r w:rsidRPr="003A23BD">
              <w:rPr>
                <w:b w:val="0"/>
                <w:bCs/>
                <w:caps w:val="0"/>
              </w:rPr>
              <w:t>Lift boxes consistantly for long period of time</w:t>
            </w:r>
          </w:p>
          <w:p w14:paraId="0D9BEB79" w14:textId="0D508C9A" w:rsidR="003A23BD" w:rsidRDefault="003A23BD" w:rsidP="00A73B2C">
            <w:pPr>
              <w:pStyle w:val="Heading3"/>
              <w:numPr>
                <w:ilvl w:val="0"/>
                <w:numId w:val="18"/>
              </w:numPr>
              <w:rPr>
                <w:b w:val="0"/>
                <w:bCs/>
                <w:caps w:val="0"/>
              </w:rPr>
            </w:pPr>
            <w:r>
              <w:rPr>
                <w:b w:val="0"/>
                <w:bCs/>
                <w:caps w:val="0"/>
              </w:rPr>
              <w:t>L</w:t>
            </w:r>
            <w:r w:rsidRPr="003A23BD">
              <w:rPr>
                <w:b w:val="0"/>
                <w:bCs/>
                <w:caps w:val="0"/>
              </w:rPr>
              <w:t>ift</w:t>
            </w:r>
            <w:r>
              <w:rPr>
                <w:b w:val="0"/>
                <w:bCs/>
                <w:caps w:val="0"/>
              </w:rPr>
              <w:t xml:space="preserve"> about</w:t>
            </w:r>
            <w:r w:rsidRPr="003A23BD">
              <w:rPr>
                <w:b w:val="0"/>
                <w:bCs/>
                <w:caps w:val="0"/>
              </w:rPr>
              <w:t xml:space="preserve"> </w:t>
            </w:r>
            <w:r>
              <w:rPr>
                <w:b w:val="0"/>
                <w:bCs/>
                <w:caps w:val="0"/>
              </w:rPr>
              <w:t>6</w:t>
            </w:r>
            <w:r w:rsidRPr="003A23BD">
              <w:rPr>
                <w:b w:val="0"/>
                <w:bCs/>
                <w:caps w:val="0"/>
              </w:rPr>
              <w:t>0lb</w:t>
            </w:r>
            <w:r>
              <w:rPr>
                <w:b w:val="0"/>
                <w:bCs/>
                <w:caps w:val="0"/>
              </w:rPr>
              <w:t xml:space="preserve"> boxes</w:t>
            </w:r>
            <w:r w:rsidRPr="003A23BD">
              <w:rPr>
                <w:b w:val="0"/>
                <w:bCs/>
                <w:caps w:val="0"/>
              </w:rPr>
              <w:t xml:space="preserve"> without assistance from the ground</w:t>
            </w:r>
          </w:p>
          <w:p w14:paraId="2814C2D4" w14:textId="41BB9186" w:rsidR="003A23BD" w:rsidRPr="003A23BD" w:rsidRDefault="003A23BD" w:rsidP="00A73B2C">
            <w:pPr>
              <w:pStyle w:val="Heading3"/>
              <w:numPr>
                <w:ilvl w:val="0"/>
                <w:numId w:val="18"/>
              </w:numPr>
              <w:rPr>
                <w:b w:val="0"/>
                <w:bCs/>
                <w:caps w:val="0"/>
              </w:rPr>
            </w:pPr>
            <w:r>
              <w:rPr>
                <w:b w:val="0"/>
                <w:bCs/>
                <w:caps w:val="0"/>
              </w:rPr>
              <w:t>Work in all weather and conditions</w:t>
            </w:r>
          </w:p>
          <w:p w14:paraId="5E7598A0" w14:textId="1DA741C0" w:rsidR="003A23BD" w:rsidRPr="003A23BD" w:rsidRDefault="00A73B2C" w:rsidP="003A23BD">
            <w:pPr>
              <w:pStyle w:val="Heading3"/>
              <w:numPr>
                <w:ilvl w:val="0"/>
                <w:numId w:val="18"/>
              </w:numPr>
              <w:rPr>
                <w:b w:val="0"/>
                <w:bCs/>
              </w:rPr>
            </w:pPr>
            <w:r w:rsidRPr="00A73B2C">
              <w:rPr>
                <w:b w:val="0"/>
                <w:bCs/>
                <w:caps w:val="0"/>
              </w:rPr>
              <w:t xml:space="preserve">Assist with </w:t>
            </w:r>
            <w:r w:rsidR="003A23BD">
              <w:rPr>
                <w:b w:val="0"/>
                <w:bCs/>
                <w:caps w:val="0"/>
              </w:rPr>
              <w:t>GPS</w:t>
            </w:r>
            <w:r w:rsidRPr="00A73B2C">
              <w:rPr>
                <w:b w:val="0"/>
                <w:bCs/>
                <w:caps w:val="0"/>
              </w:rPr>
              <w:t xml:space="preserve"> navigation</w:t>
            </w:r>
          </w:p>
        </w:tc>
      </w:tr>
      <w:tr w:rsidR="00114A08" w:rsidRPr="00CF1A49" w14:paraId="1AA78A9F" w14:textId="77777777" w:rsidTr="00934665">
        <w:trPr>
          <w:trHeight w:val="240"/>
        </w:trPr>
        <w:tc>
          <w:tcPr>
            <w:tcW w:w="9432" w:type="dxa"/>
          </w:tcPr>
          <w:p w14:paraId="57956DF1" w14:textId="77777777" w:rsidR="00114A08" w:rsidRDefault="00114A08" w:rsidP="001D0BF1">
            <w:pPr>
              <w:pStyle w:val="Heading3"/>
              <w:rPr>
                <w:caps w:val="0"/>
              </w:rPr>
            </w:pPr>
          </w:p>
        </w:tc>
      </w:tr>
      <w:tr w:rsidR="00114A08" w:rsidRPr="00CF1A49" w14:paraId="0880DFF5" w14:textId="77777777" w:rsidTr="00934665">
        <w:trPr>
          <w:trHeight w:val="240"/>
        </w:trPr>
        <w:tc>
          <w:tcPr>
            <w:tcW w:w="9432" w:type="dxa"/>
          </w:tcPr>
          <w:p w14:paraId="59BED1BB" w14:textId="77777777" w:rsidR="00114A08" w:rsidRDefault="00114A08" w:rsidP="001D0BF1">
            <w:pPr>
              <w:pStyle w:val="Heading3"/>
              <w:rPr>
                <w:caps w:val="0"/>
              </w:rPr>
            </w:pPr>
          </w:p>
        </w:tc>
      </w:tr>
      <w:tr w:rsidR="00114A08" w:rsidRPr="00CF1A49" w14:paraId="78B90DF0" w14:textId="77777777" w:rsidTr="00934665">
        <w:trPr>
          <w:trHeight w:val="80"/>
        </w:trPr>
        <w:tc>
          <w:tcPr>
            <w:tcW w:w="9432" w:type="dxa"/>
          </w:tcPr>
          <w:p w14:paraId="7C6CE5CE" w14:textId="77777777" w:rsidR="00114A08" w:rsidRDefault="00114A08" w:rsidP="001D0BF1">
            <w:pPr>
              <w:pStyle w:val="Heading3"/>
              <w:rPr>
                <w:caps w:val="0"/>
              </w:rPr>
            </w:pPr>
          </w:p>
        </w:tc>
      </w:tr>
      <w:tr w:rsidR="00032084" w:rsidRPr="00CF1A49" w14:paraId="6310198D" w14:textId="77777777" w:rsidTr="00934665">
        <w:trPr>
          <w:trHeight w:val="80"/>
        </w:trPr>
        <w:tc>
          <w:tcPr>
            <w:tcW w:w="9432" w:type="dxa"/>
          </w:tcPr>
          <w:p w14:paraId="358C511A" w14:textId="77777777" w:rsidR="00032084" w:rsidRDefault="00032084" w:rsidP="001D0BF1">
            <w:pPr>
              <w:pStyle w:val="Heading3"/>
            </w:pPr>
          </w:p>
        </w:tc>
      </w:tr>
    </w:tbl>
    <w:sdt>
      <w:sdtPr>
        <w:alias w:val="Education:"/>
        <w:tag w:val="Education:"/>
        <w:id w:val="-1908763273"/>
        <w:placeholder>
          <w:docPart w:val="D7A72564BAAD46D8AED70243A84B4AEC"/>
        </w:placeholder>
        <w:temporary/>
        <w:showingPlcHdr/>
        <w15:appearance w15:val="hidden"/>
      </w:sdtPr>
      <w:sdtContent>
        <w:p w14:paraId="4017BC3F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7918CC36" w14:textId="77777777" w:rsidTr="005C3C3F">
        <w:tc>
          <w:tcPr>
            <w:tcW w:w="9290" w:type="dxa"/>
          </w:tcPr>
          <w:p w14:paraId="66087B77" w14:textId="291A1D11" w:rsidR="00185356" w:rsidRPr="00185356" w:rsidRDefault="00185356" w:rsidP="00185356">
            <w:pPr>
              <w:pStyle w:val="Heading2"/>
              <w:contextualSpacing w:val="0"/>
              <w:rPr>
                <w:color w:val="595959" w:themeColor="text1" w:themeTint="A6"/>
                <w:sz w:val="22"/>
                <w:szCs w:val="24"/>
              </w:rPr>
            </w:pPr>
            <w:r w:rsidRPr="00185356">
              <w:rPr>
                <w:bCs/>
                <w:color w:val="auto"/>
              </w:rPr>
              <w:t>North Central High School- Diploma</w:t>
            </w:r>
            <w:r w:rsidRPr="00185356">
              <w:rPr>
                <w:bCs/>
                <w:color w:val="auto"/>
                <w:sz w:val="22"/>
                <w:szCs w:val="24"/>
              </w:rPr>
              <w:t xml:space="preserve">                                                                </w:t>
            </w:r>
            <w:r w:rsidRPr="00185356">
              <w:rPr>
                <w:color w:val="595959" w:themeColor="text1" w:themeTint="A6"/>
                <w:sz w:val="22"/>
                <w:szCs w:val="24"/>
              </w:rPr>
              <w:t>May 2024</w:t>
            </w:r>
          </w:p>
          <w:p w14:paraId="4BFB6B5A" w14:textId="77777777" w:rsidR="00BC5A5B" w:rsidRDefault="00BC5A5B" w:rsidP="00BC5A5B">
            <w:pPr>
              <w:contextualSpacing w:val="0"/>
            </w:pPr>
            <w:r>
              <w:t>Major in Business management</w:t>
            </w:r>
          </w:p>
          <w:p w14:paraId="07523DC8" w14:textId="77777777" w:rsidR="00BC5A5B" w:rsidRPr="00CF1A49" w:rsidRDefault="00BC5A5B" w:rsidP="00BC5A5B">
            <w:pPr>
              <w:contextualSpacing w:val="0"/>
            </w:pPr>
            <w:r>
              <w:t>Minor in cooking</w:t>
            </w:r>
          </w:p>
        </w:tc>
      </w:tr>
    </w:tbl>
    <w:sdt>
      <w:sdtPr>
        <w:alias w:val="Skills:"/>
        <w:tag w:val="Skills:"/>
        <w:id w:val="-1392877668"/>
        <w:placeholder>
          <w:docPart w:val="E880A9DA9586417B9BAECCCD8E4E6358"/>
        </w:placeholder>
        <w:temporary/>
        <w:showingPlcHdr/>
        <w15:appearance w15:val="hidden"/>
      </w:sdtPr>
      <w:sdtContent>
        <w:p w14:paraId="54BB8D01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41A436A0" w14:textId="77777777" w:rsidTr="00CF1A49">
        <w:tc>
          <w:tcPr>
            <w:tcW w:w="4675" w:type="dxa"/>
          </w:tcPr>
          <w:p w14:paraId="3A1D4A70" w14:textId="77777777" w:rsidR="00BC5A5B" w:rsidRDefault="00BC5A5B" w:rsidP="006E1507">
            <w:pPr>
              <w:pStyle w:val="ListBullet"/>
              <w:contextualSpacing w:val="0"/>
            </w:pPr>
            <w:r>
              <w:t>Work well with others</w:t>
            </w:r>
          </w:p>
          <w:p w14:paraId="57B30DD8" w14:textId="77777777" w:rsidR="001F4E6D" w:rsidRDefault="00C73E37" w:rsidP="00BC5A5B">
            <w:pPr>
              <w:pStyle w:val="ListBullet"/>
              <w:contextualSpacing w:val="0"/>
            </w:pPr>
            <w:r>
              <w:t>Self-motivated</w:t>
            </w:r>
          </w:p>
          <w:p w14:paraId="10BD73D2" w14:textId="1DEED7AB" w:rsidR="00CC3F36" w:rsidRPr="006E1507" w:rsidRDefault="00CC3F36" w:rsidP="00BC5A5B">
            <w:pPr>
              <w:pStyle w:val="ListBullet"/>
              <w:contextualSpacing w:val="0"/>
            </w:pPr>
            <w:r>
              <w:t>Dependable</w:t>
            </w:r>
          </w:p>
        </w:tc>
        <w:tc>
          <w:tcPr>
            <w:tcW w:w="4675" w:type="dxa"/>
            <w:tcMar>
              <w:left w:w="360" w:type="dxa"/>
            </w:tcMar>
          </w:tcPr>
          <w:p w14:paraId="4F10FD8E" w14:textId="77777777" w:rsidR="003A0632" w:rsidRPr="006E1507" w:rsidRDefault="00BC5A5B" w:rsidP="006E1507">
            <w:pPr>
              <w:pStyle w:val="ListBullet"/>
              <w:contextualSpacing w:val="0"/>
            </w:pPr>
            <w:r>
              <w:t>Great customer service skills</w:t>
            </w:r>
          </w:p>
          <w:p w14:paraId="59DC0840" w14:textId="77777777" w:rsidR="001E3120" w:rsidRPr="006E1507" w:rsidRDefault="00C73E37" w:rsidP="006E1507">
            <w:pPr>
              <w:pStyle w:val="ListBullet"/>
              <w:contextualSpacing w:val="0"/>
            </w:pPr>
            <w:r>
              <w:t>Accountability</w:t>
            </w:r>
          </w:p>
          <w:p w14:paraId="69356D05" w14:textId="77777777" w:rsidR="001E3120" w:rsidRPr="006E1507" w:rsidRDefault="00C73E37" w:rsidP="00BC5A5B">
            <w:pPr>
              <w:pStyle w:val="ListBullet"/>
              <w:contextualSpacing w:val="0"/>
            </w:pPr>
            <w:r>
              <w:t>Patience</w:t>
            </w:r>
          </w:p>
        </w:tc>
      </w:tr>
    </w:tbl>
    <w:sdt>
      <w:sdtPr>
        <w:alias w:val="Activities:"/>
        <w:tag w:val="Activities:"/>
        <w:id w:val="1223332893"/>
        <w:placeholder>
          <w:docPart w:val="ADEA69347F0541278487A2266F267343"/>
        </w:placeholder>
        <w:temporary/>
        <w:showingPlcHdr/>
        <w15:appearance w15:val="hidden"/>
      </w:sdtPr>
      <w:sdtContent>
        <w:p w14:paraId="53D081D9" w14:textId="77777777" w:rsidR="00AD782D" w:rsidRPr="00CF1A49" w:rsidRDefault="0062312F" w:rsidP="0062312F">
          <w:pPr>
            <w:pStyle w:val="Heading1"/>
          </w:pPr>
          <w:r w:rsidRPr="00CF1A49">
            <w:t>Activities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C3C3F" w:rsidRPr="006E1507" w14:paraId="4CEC583E" w14:textId="77777777" w:rsidTr="00C02875">
        <w:tc>
          <w:tcPr>
            <w:tcW w:w="4675" w:type="dxa"/>
          </w:tcPr>
          <w:p w14:paraId="671B9782" w14:textId="5B434616" w:rsidR="005C3C3F" w:rsidRDefault="003A23BD" w:rsidP="00C02875">
            <w:pPr>
              <w:pStyle w:val="ListBullet"/>
              <w:contextualSpacing w:val="0"/>
            </w:pPr>
            <w:r>
              <w:t>Working with my hands</w:t>
            </w:r>
          </w:p>
          <w:p w14:paraId="42ACDE84" w14:textId="4B2D9EA7" w:rsidR="005C3C3F" w:rsidRPr="006E1507" w:rsidRDefault="005C3C3F" w:rsidP="005C3C3F">
            <w:pPr>
              <w:pStyle w:val="ListBullet"/>
              <w:contextualSpacing w:val="0"/>
            </w:pPr>
            <w:r>
              <w:t>Working out</w:t>
            </w:r>
          </w:p>
        </w:tc>
        <w:tc>
          <w:tcPr>
            <w:tcW w:w="4675" w:type="dxa"/>
            <w:tcMar>
              <w:left w:w="360" w:type="dxa"/>
            </w:tcMar>
          </w:tcPr>
          <w:p w14:paraId="7CE13B33" w14:textId="09225245" w:rsidR="005C3C3F" w:rsidRPr="006E1507" w:rsidRDefault="005C3C3F" w:rsidP="00C02875">
            <w:pPr>
              <w:pStyle w:val="ListBullet"/>
              <w:contextualSpacing w:val="0"/>
            </w:pPr>
            <w:r>
              <w:t>Exploring to learn new things</w:t>
            </w:r>
          </w:p>
          <w:p w14:paraId="5DF64CC7" w14:textId="6284C3D4" w:rsidR="005C3C3F" w:rsidRPr="006E1507" w:rsidRDefault="00114A08" w:rsidP="005C3C3F">
            <w:pPr>
              <w:pStyle w:val="ListBullet"/>
              <w:contextualSpacing w:val="0"/>
            </w:pPr>
            <w:r>
              <w:t>Creating art</w:t>
            </w:r>
          </w:p>
        </w:tc>
      </w:tr>
    </w:tbl>
    <w:p w14:paraId="73E8A016" w14:textId="66F52F11" w:rsidR="005C3C3F" w:rsidRPr="006E1507" w:rsidRDefault="005C3C3F" w:rsidP="005C3C3F"/>
    <w:sectPr w:rsidR="005C3C3F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BD30B" w14:textId="77777777" w:rsidR="0051036B" w:rsidRDefault="0051036B" w:rsidP="0068194B">
      <w:r>
        <w:separator/>
      </w:r>
    </w:p>
    <w:p w14:paraId="0BCC2D35" w14:textId="77777777" w:rsidR="0051036B" w:rsidRDefault="0051036B"/>
    <w:p w14:paraId="32EF066C" w14:textId="77777777" w:rsidR="0051036B" w:rsidRDefault="0051036B"/>
  </w:endnote>
  <w:endnote w:type="continuationSeparator" w:id="0">
    <w:p w14:paraId="3239CF04" w14:textId="77777777" w:rsidR="0051036B" w:rsidRDefault="0051036B" w:rsidP="0068194B">
      <w:r>
        <w:continuationSeparator/>
      </w:r>
    </w:p>
    <w:p w14:paraId="6EC79FC5" w14:textId="77777777" w:rsidR="0051036B" w:rsidRDefault="0051036B"/>
    <w:p w14:paraId="7B49482A" w14:textId="77777777" w:rsidR="0051036B" w:rsidRDefault="00510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3D067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445A0" w14:textId="77777777" w:rsidR="0051036B" w:rsidRDefault="0051036B" w:rsidP="0068194B">
      <w:r>
        <w:separator/>
      </w:r>
    </w:p>
    <w:p w14:paraId="64BFF466" w14:textId="77777777" w:rsidR="0051036B" w:rsidRDefault="0051036B"/>
    <w:p w14:paraId="330FCEC3" w14:textId="77777777" w:rsidR="0051036B" w:rsidRDefault="0051036B"/>
  </w:footnote>
  <w:footnote w:type="continuationSeparator" w:id="0">
    <w:p w14:paraId="2BCB3632" w14:textId="77777777" w:rsidR="0051036B" w:rsidRDefault="0051036B" w:rsidP="0068194B">
      <w:r>
        <w:continuationSeparator/>
      </w:r>
    </w:p>
    <w:p w14:paraId="2DEAEB5E" w14:textId="77777777" w:rsidR="0051036B" w:rsidRDefault="0051036B"/>
    <w:p w14:paraId="285433E7" w14:textId="77777777" w:rsidR="0051036B" w:rsidRDefault="00510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84327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6E06FC" wp14:editId="380EB7A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="">
          <w:pict>
            <v:line w14:anchorId="4251E323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8A430AE"/>
    <w:multiLevelType w:val="hybridMultilevel"/>
    <w:tmpl w:val="8D16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0E44EDF"/>
    <w:multiLevelType w:val="hybridMultilevel"/>
    <w:tmpl w:val="0654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2028E"/>
    <w:multiLevelType w:val="hybridMultilevel"/>
    <w:tmpl w:val="659C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A1489"/>
    <w:multiLevelType w:val="hybridMultilevel"/>
    <w:tmpl w:val="F20E9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6189A"/>
    <w:multiLevelType w:val="hybridMultilevel"/>
    <w:tmpl w:val="02FE2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9155062">
    <w:abstractNumId w:val="9"/>
  </w:num>
  <w:num w:numId="2" w16cid:durableId="1455175136">
    <w:abstractNumId w:val="8"/>
  </w:num>
  <w:num w:numId="3" w16cid:durableId="1788818657">
    <w:abstractNumId w:val="7"/>
  </w:num>
  <w:num w:numId="4" w16cid:durableId="1477263914">
    <w:abstractNumId w:val="6"/>
  </w:num>
  <w:num w:numId="5" w16cid:durableId="1382242451">
    <w:abstractNumId w:val="11"/>
  </w:num>
  <w:num w:numId="6" w16cid:durableId="402605510">
    <w:abstractNumId w:val="3"/>
  </w:num>
  <w:num w:numId="7" w16cid:durableId="945623168">
    <w:abstractNumId w:val="12"/>
  </w:num>
  <w:num w:numId="8" w16cid:durableId="348142366">
    <w:abstractNumId w:val="2"/>
  </w:num>
  <w:num w:numId="9" w16cid:durableId="22903045">
    <w:abstractNumId w:val="17"/>
  </w:num>
  <w:num w:numId="10" w16cid:durableId="429933227">
    <w:abstractNumId w:val="5"/>
  </w:num>
  <w:num w:numId="11" w16cid:durableId="738207105">
    <w:abstractNumId w:val="4"/>
  </w:num>
  <w:num w:numId="12" w16cid:durableId="2105805438">
    <w:abstractNumId w:val="1"/>
  </w:num>
  <w:num w:numId="13" w16cid:durableId="1174415674">
    <w:abstractNumId w:val="0"/>
  </w:num>
  <w:num w:numId="14" w16cid:durableId="2138719951">
    <w:abstractNumId w:val="16"/>
  </w:num>
  <w:num w:numId="15" w16cid:durableId="1988506123">
    <w:abstractNumId w:val="10"/>
  </w:num>
  <w:num w:numId="16" w16cid:durableId="1604267866">
    <w:abstractNumId w:val="15"/>
  </w:num>
  <w:num w:numId="17" w16cid:durableId="1993948581">
    <w:abstractNumId w:val="13"/>
  </w:num>
  <w:num w:numId="18" w16cid:durableId="15616763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A3"/>
    <w:rsid w:val="000001EF"/>
    <w:rsid w:val="00007322"/>
    <w:rsid w:val="00007728"/>
    <w:rsid w:val="00024584"/>
    <w:rsid w:val="00024730"/>
    <w:rsid w:val="00032084"/>
    <w:rsid w:val="00055E95"/>
    <w:rsid w:val="0007021F"/>
    <w:rsid w:val="000732D0"/>
    <w:rsid w:val="0007561F"/>
    <w:rsid w:val="000B2BA5"/>
    <w:rsid w:val="000F2F8C"/>
    <w:rsid w:val="0010006E"/>
    <w:rsid w:val="00103EA3"/>
    <w:rsid w:val="001045A8"/>
    <w:rsid w:val="00114A08"/>
    <w:rsid w:val="00114A91"/>
    <w:rsid w:val="001427E1"/>
    <w:rsid w:val="00163668"/>
    <w:rsid w:val="00171566"/>
    <w:rsid w:val="00174676"/>
    <w:rsid w:val="001755A8"/>
    <w:rsid w:val="00184014"/>
    <w:rsid w:val="00185356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23BD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D7AC6"/>
    <w:rsid w:val="004E01EB"/>
    <w:rsid w:val="004E2794"/>
    <w:rsid w:val="0051036B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B5CED"/>
    <w:rsid w:val="005C3C3F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4197"/>
    <w:rsid w:val="007C606B"/>
    <w:rsid w:val="007E6A61"/>
    <w:rsid w:val="00801140"/>
    <w:rsid w:val="00803404"/>
    <w:rsid w:val="00834955"/>
    <w:rsid w:val="00855B59"/>
    <w:rsid w:val="00860461"/>
    <w:rsid w:val="008623E2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4665"/>
    <w:rsid w:val="009361BA"/>
    <w:rsid w:val="00944F78"/>
    <w:rsid w:val="009510E7"/>
    <w:rsid w:val="00952C89"/>
    <w:rsid w:val="009571D8"/>
    <w:rsid w:val="009650EA"/>
    <w:rsid w:val="00967475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3B2C"/>
    <w:rsid w:val="00A755E8"/>
    <w:rsid w:val="00A93A5D"/>
    <w:rsid w:val="00AB32F8"/>
    <w:rsid w:val="00AB5A10"/>
    <w:rsid w:val="00AB610B"/>
    <w:rsid w:val="00AD360E"/>
    <w:rsid w:val="00AD40FB"/>
    <w:rsid w:val="00AD782D"/>
    <w:rsid w:val="00AE7650"/>
    <w:rsid w:val="00AF4AE6"/>
    <w:rsid w:val="00AF639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C5A5B"/>
    <w:rsid w:val="00BD431F"/>
    <w:rsid w:val="00BE423E"/>
    <w:rsid w:val="00BF61AC"/>
    <w:rsid w:val="00C47FA6"/>
    <w:rsid w:val="00C57FC6"/>
    <w:rsid w:val="00C66A7D"/>
    <w:rsid w:val="00C73E37"/>
    <w:rsid w:val="00C779DA"/>
    <w:rsid w:val="00C814F7"/>
    <w:rsid w:val="00C951B9"/>
    <w:rsid w:val="00CA4B4D"/>
    <w:rsid w:val="00CB35C3"/>
    <w:rsid w:val="00CC3F36"/>
    <w:rsid w:val="00CD323D"/>
    <w:rsid w:val="00CE4030"/>
    <w:rsid w:val="00CE4A19"/>
    <w:rsid w:val="00CE553D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26E03"/>
    <w:rsid w:val="00E300FC"/>
    <w:rsid w:val="00E362DB"/>
    <w:rsid w:val="00E5632B"/>
    <w:rsid w:val="00E70240"/>
    <w:rsid w:val="00E71E6B"/>
    <w:rsid w:val="00E81CC5"/>
    <w:rsid w:val="00E855E4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4E33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08B5D"/>
  <w15:chartTrackingRefBased/>
  <w15:docId w15:val="{790303C5-875B-4DEE-BB7E-84FCE787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fowler1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8167E4BB6424F56A4A690C793812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D685B-7779-493A-A369-2CBB29EB14D5}"/>
      </w:docPartPr>
      <w:docPartBody>
        <w:p w:rsidR="00942965" w:rsidRDefault="00A11EC9">
          <w:pPr>
            <w:pStyle w:val="18167E4BB6424F56A4A690C793812145"/>
          </w:pPr>
          <w:r w:rsidRPr="00CF1A49">
            <w:t>·</w:t>
          </w:r>
        </w:p>
      </w:docPartBody>
    </w:docPart>
    <w:docPart>
      <w:docPartPr>
        <w:name w:val="31B92C2B14894D7A987DACDED32DB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0E1FD-DC9C-42FA-A941-CE682D508FF0}"/>
      </w:docPartPr>
      <w:docPartBody>
        <w:p w:rsidR="00942965" w:rsidRDefault="00A11EC9">
          <w:pPr>
            <w:pStyle w:val="31B92C2B14894D7A987DACDED32DB3AA"/>
          </w:pPr>
          <w:r w:rsidRPr="00CF1A49">
            <w:t>Experience</w:t>
          </w:r>
        </w:p>
      </w:docPartBody>
    </w:docPart>
    <w:docPart>
      <w:docPartPr>
        <w:name w:val="D7A72564BAAD46D8AED70243A84B4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2EE83-7673-40C4-8006-8BE356C4A8C9}"/>
      </w:docPartPr>
      <w:docPartBody>
        <w:p w:rsidR="00942965" w:rsidRDefault="00A11EC9">
          <w:pPr>
            <w:pStyle w:val="D7A72564BAAD46D8AED70243A84B4AEC"/>
          </w:pPr>
          <w:r w:rsidRPr="00CF1A49">
            <w:t>Education</w:t>
          </w:r>
        </w:p>
      </w:docPartBody>
    </w:docPart>
    <w:docPart>
      <w:docPartPr>
        <w:name w:val="E880A9DA9586417B9BAECCCD8E4E6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165B0-B2B4-47BE-AE82-1996091E5B8D}"/>
      </w:docPartPr>
      <w:docPartBody>
        <w:p w:rsidR="00942965" w:rsidRDefault="00A11EC9">
          <w:pPr>
            <w:pStyle w:val="E880A9DA9586417B9BAECCCD8E4E6358"/>
          </w:pPr>
          <w:r w:rsidRPr="00CF1A49">
            <w:t>Skills</w:t>
          </w:r>
        </w:p>
      </w:docPartBody>
    </w:docPart>
    <w:docPart>
      <w:docPartPr>
        <w:name w:val="ADEA69347F0541278487A2266F267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4382A-2164-433F-837C-94D2AB614BF9}"/>
      </w:docPartPr>
      <w:docPartBody>
        <w:p w:rsidR="00942965" w:rsidRDefault="00A11EC9">
          <w:pPr>
            <w:pStyle w:val="ADEA69347F0541278487A2266F267343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EC9"/>
    <w:rsid w:val="0007561F"/>
    <w:rsid w:val="00221C1C"/>
    <w:rsid w:val="00942965"/>
    <w:rsid w:val="00A11EC9"/>
    <w:rsid w:val="00CE553D"/>
    <w:rsid w:val="00E1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18167E4BB6424F56A4A690C793812145">
    <w:name w:val="18167E4BB6424F56A4A690C793812145"/>
  </w:style>
  <w:style w:type="paragraph" w:customStyle="1" w:styleId="31B92C2B14894D7A987DACDED32DB3AA">
    <w:name w:val="31B92C2B14894D7A987DACDED32DB3AA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D7A72564BAAD46D8AED70243A84B4AEC">
    <w:name w:val="D7A72564BAAD46D8AED70243A84B4AEC"/>
  </w:style>
  <w:style w:type="paragraph" w:customStyle="1" w:styleId="E880A9DA9586417B9BAECCCD8E4E6358">
    <w:name w:val="E880A9DA9586417B9BAECCCD8E4E6358"/>
  </w:style>
  <w:style w:type="paragraph" w:customStyle="1" w:styleId="ADEA69347F0541278487A2266F267343">
    <w:name w:val="ADEA69347F0541278487A2266F267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101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Kareesha</dc:creator>
  <cp:keywords/>
  <dc:description/>
  <cp:lastModifiedBy>Henson, Kareesha</cp:lastModifiedBy>
  <cp:revision>3</cp:revision>
  <cp:lastPrinted>2024-08-22T12:23:00Z</cp:lastPrinted>
  <dcterms:created xsi:type="dcterms:W3CDTF">2024-08-22T12:29:00Z</dcterms:created>
  <dcterms:modified xsi:type="dcterms:W3CDTF">2024-10-16T19:41:00Z</dcterms:modified>
  <cp:category/>
</cp:coreProperties>
</file>