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D48A4" w14:textId="3804EA63" w:rsidR="00B556EA" w:rsidRDefault="001F1540">
      <w:pPr>
        <w:pStyle w:val="Name"/>
      </w:pPr>
      <w:r>
        <w:t>Julian</w:t>
      </w:r>
    </w:p>
    <w:p w14:paraId="44366D79" w14:textId="74585376" w:rsidR="001F1540" w:rsidRDefault="001F1540">
      <w:pPr>
        <w:pStyle w:val="Name"/>
      </w:pPr>
      <w:r>
        <w:t>Rymer</w:t>
      </w:r>
    </w:p>
    <w:p w14:paraId="08C8A814" w14:textId="1BE247C2" w:rsidR="00B556EA" w:rsidRDefault="001F1540">
      <w:pPr>
        <w:pStyle w:val="ContactInfo"/>
      </w:pPr>
      <w:r>
        <w:t>8441 wanda lake drive</w:t>
      </w:r>
      <w:r w:rsidR="000F0D41">
        <w:t xml:space="preserve"> </w:t>
      </w:r>
      <w:r>
        <w:t>•</w:t>
      </w:r>
      <w:r w:rsidR="000F0D41">
        <w:t xml:space="preserve"> </w:t>
      </w:r>
      <w:r>
        <w:t>470981</w:t>
      </w:r>
      <w:r w:rsidR="000F0D41">
        <w:t>2641 • Julianrymer24@Icloud.com</w:t>
      </w:r>
    </w:p>
    <w:p w14:paraId="14E4BB58" w14:textId="77777777" w:rsidR="00B556EA" w:rsidRDefault="00F17080">
      <w:pPr>
        <w:pStyle w:val="Heading1"/>
      </w:pPr>
      <w:sdt>
        <w:sdtPr>
          <w:id w:val="-819804518"/>
          <w:placeholder>
            <w:docPart w:val="34DCB594419A914F909BB28BD1A152AD"/>
          </w:placeholder>
          <w:temporary/>
          <w:showingPlcHdr/>
          <w15:appearance w15:val="hidden"/>
        </w:sdtPr>
        <w:sdtEndPr/>
        <w:sdtContent>
          <w:r>
            <w:t>Skills Summary</w:t>
          </w:r>
        </w:sdtContent>
      </w:sdt>
    </w:p>
    <w:p w14:paraId="1F200F92" w14:textId="77777777" w:rsidR="00D15B32" w:rsidRPr="00D15B32" w:rsidRDefault="00D15B32" w:rsidP="00D15B32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• </w:t>
      </w:r>
      <w:proofErr w:type="spellStart"/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Millwrighting</w:t>
      </w:r>
      <w:proofErr w:type="spellEnd"/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and mechanical assembly</w:t>
      </w:r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br/>
        <w:t>• Scaffolding setup and teardown</w:t>
      </w:r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br/>
        <w:t>• Industrial maintenance and repair</w:t>
      </w:r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br/>
        <w:t>• Heavy equipment operation assistance</w:t>
      </w:r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br/>
        <w:t>• Blueprint and schematic reading</w:t>
      </w:r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br/>
        <w:t>• Strong safety awareness</w:t>
      </w:r>
      <w:r w:rsidRPr="00D15B3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br/>
        <w:t>• Reliable, punctual, and team-oriented</w:t>
      </w:r>
    </w:p>
    <w:p w14:paraId="2C022064" w14:textId="77777777" w:rsidR="00D15B32" w:rsidRPr="00D15B32" w:rsidRDefault="00D15B32" w:rsidP="00D15B3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25F3DBAA" w14:textId="2BA14060" w:rsidR="00B556EA" w:rsidRDefault="00B556EA">
      <w:pPr>
        <w:spacing w:after="180"/>
      </w:pPr>
    </w:p>
    <w:p w14:paraId="173EC12E" w14:textId="77777777" w:rsidR="00B556EA" w:rsidRDefault="00F17080">
      <w:pPr>
        <w:pStyle w:val="Heading1"/>
      </w:pPr>
      <w:sdt>
        <w:sdtPr>
          <w:id w:val="-1150367223"/>
          <w:placeholder>
            <w:docPart w:val="BD884A54387E554A8277734144ADBA0E"/>
          </w:placeholder>
          <w:temporary/>
          <w:showingPlcHdr/>
          <w15:appearance w15:val="hidden"/>
        </w:sdtPr>
        <w:sdtEndPr/>
        <w:sdtContent>
          <w:r>
            <w:t>Education</w:t>
          </w:r>
        </w:sdtContent>
      </w:sdt>
    </w:p>
    <w:p w14:paraId="5D85D2EF" w14:textId="44527CE3" w:rsidR="00B556EA" w:rsidRDefault="00294CBE">
      <w:pPr>
        <w:pStyle w:val="Heading2"/>
      </w:pPr>
      <w:r>
        <w:t>High school graduate</w:t>
      </w:r>
    </w:p>
    <w:p w14:paraId="71F9F0C4" w14:textId="0B8FBC1D" w:rsidR="00B556EA" w:rsidRDefault="00920F82">
      <w:r>
        <w:t>High school diploma</w:t>
      </w:r>
    </w:p>
    <w:p w14:paraId="1C967628" w14:textId="77777777" w:rsidR="00B556EA" w:rsidRDefault="00F17080">
      <w:pPr>
        <w:pStyle w:val="Heading1"/>
      </w:pPr>
      <w:sdt>
        <w:sdtPr>
          <w:id w:val="617349259"/>
          <w:placeholder>
            <w:docPart w:val="B4FC2BDEF862E245820835340B3BEF77"/>
          </w:placeholder>
          <w:temporary/>
          <w:showingPlcHdr/>
          <w15:appearance w15:val="hidden"/>
        </w:sdtPr>
        <w:sdtEndPr/>
        <w:sdtContent>
          <w:r>
            <w:t>Experience</w:t>
          </w:r>
        </w:sdtContent>
      </w:sdt>
    </w:p>
    <w:p w14:paraId="533FA609" w14:textId="7002D158" w:rsidR="00B556EA" w:rsidRDefault="00920F82">
      <w:pPr>
        <w:pStyle w:val="Heading2"/>
      </w:pPr>
      <w:proofErr w:type="spellStart"/>
      <w:r>
        <w:t>In</w:t>
      </w:r>
      <w:r w:rsidR="004B0F3F">
        <w:t>gre</w:t>
      </w:r>
      <w:r w:rsidR="00F36813">
        <w:t>dio</w:t>
      </w:r>
      <w:r w:rsidR="007D0EC0">
        <w:t>,Brown</w:t>
      </w:r>
      <w:proofErr w:type="spellEnd"/>
      <w:r w:rsidR="007D0EC0">
        <w:t xml:space="preserve"> and Root</w:t>
      </w:r>
    </w:p>
    <w:p w14:paraId="4BD18860" w14:textId="43F7ADAE" w:rsidR="00B556EA" w:rsidRDefault="00F36813">
      <w:pPr>
        <w:pStyle w:val="Heading3"/>
      </w:pPr>
      <w:r>
        <w:t xml:space="preserve">Millwright </w:t>
      </w:r>
    </w:p>
    <w:p w14:paraId="25C2955A" w14:textId="690A7A97" w:rsidR="00B556EA" w:rsidRDefault="00545F54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  <w:r w:rsidRPr="00545F54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Motivated and hardworking Millwright with 2 years of hands-on experience in heavy </w:t>
      </w:r>
      <w:r w:rsidR="00343A13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industrial. With Brown and root</w:t>
      </w:r>
      <w:r w:rsidR="00022243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. September 2024-</w:t>
      </w:r>
      <w:r w:rsidR="00E74B06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November 2025.</w:t>
      </w:r>
      <w:r w:rsidR="00343A13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. Also</w:t>
      </w:r>
      <w:r w:rsidRPr="00545F54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scaffolding work. Skilled in machinery installation, maintenance, and repair, </w:t>
      </w:r>
      <w:r w:rsidR="009930FD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Drum dryers gear boxes</w:t>
      </w:r>
      <w:r w:rsidR="00FC57D9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, </w:t>
      </w:r>
      <w:r w:rsidR="009930FD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motors</w:t>
      </w:r>
      <w:r w:rsidR="00FC57D9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, spray dryers, packing lines </w:t>
      </w:r>
      <w:r w:rsidR="009930FD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. Has</w:t>
      </w:r>
      <w:r w:rsidRPr="00545F54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a strong focus on safety, precision, and teamwork. Seeking to contribute to a growing industrial or construction company where I can build on my trade skills and advance my career.</w:t>
      </w:r>
    </w:p>
    <w:p w14:paraId="00EC4BA4" w14:textId="77777777" w:rsidR="009A1A07" w:rsidRDefault="009A1A07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</w:p>
    <w:p w14:paraId="1FFE704C" w14:textId="02A81C54" w:rsidR="009A1A07" w:rsidRDefault="00EA1598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  <w:r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References</w:t>
      </w:r>
    </w:p>
    <w:p w14:paraId="36EAB55A" w14:textId="02E9AC24" w:rsidR="00F16ACA" w:rsidRDefault="00F16ACA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  <w:r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</w:t>
      </w:r>
      <w:r w:rsidR="00233BD9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Jaylan </w:t>
      </w:r>
      <w:r w:rsidR="00BF4AEF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317-809-8522</w:t>
      </w:r>
      <w:r w:rsidR="00E13A12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</w:t>
      </w:r>
      <w:r w:rsidR="003831B6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Forman</w:t>
      </w:r>
    </w:p>
    <w:p w14:paraId="4D076A3F" w14:textId="634B6471" w:rsidR="00EA1598" w:rsidRDefault="00EA1598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  <w:r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Cory </w:t>
      </w:r>
      <w:r w:rsidR="0030346B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618-</w:t>
      </w:r>
      <w:r w:rsidR="000157A8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>562-2600</w:t>
      </w:r>
      <w:r w:rsidR="003831B6"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 Coworker</w:t>
      </w:r>
    </w:p>
    <w:p w14:paraId="4259781A" w14:textId="530C32BD" w:rsidR="006461B9" w:rsidRDefault="006461B9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  <w:r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  <w:t xml:space="preserve">Emergency 717-650-4251 Rodney </w:t>
      </w:r>
    </w:p>
    <w:p w14:paraId="48B9F9D4" w14:textId="60CA5E52" w:rsidR="000157A8" w:rsidRDefault="000157A8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</w:p>
    <w:p w14:paraId="4070DEEA" w14:textId="77777777" w:rsidR="009A1A07" w:rsidRDefault="009A1A07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</w:p>
    <w:p w14:paraId="246302B3" w14:textId="77777777" w:rsidR="009A1A07" w:rsidRDefault="009A1A07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</w:p>
    <w:p w14:paraId="3C7D8C27" w14:textId="77777777" w:rsidR="005B5268" w:rsidRPr="005B5268" w:rsidRDefault="005B5268" w:rsidP="005B5268">
      <w:pPr>
        <w:spacing w:after="150" w:line="240" w:lineRule="auto"/>
        <w:rPr>
          <w:rFonts w:ascii="-webkit-standard" w:eastAsiaTheme="minorEastAsia" w:hAnsi="-webkit-standard" w:cs="Times New Roman"/>
          <w:color w:val="000000"/>
          <w:sz w:val="27"/>
          <w:szCs w:val="27"/>
          <w:lang w:eastAsia="en-US"/>
        </w:rPr>
      </w:pPr>
    </w:p>
    <w:sectPr w:rsidR="005B5268" w:rsidRPr="005B5268">
      <w:headerReference w:type="default" r:id="rId7"/>
      <w:footerReference w:type="default" r:id="rId8"/>
      <w:headerReference w:type="first" r:id="rId9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7531" w14:textId="77777777" w:rsidR="006C56E3" w:rsidRDefault="006C56E3">
      <w:pPr>
        <w:spacing w:after="0" w:line="240" w:lineRule="auto"/>
      </w:pPr>
      <w:r>
        <w:separator/>
      </w:r>
    </w:p>
  </w:endnote>
  <w:endnote w:type="continuationSeparator" w:id="0">
    <w:p w14:paraId="70B772DA" w14:textId="77777777" w:rsidR="006C56E3" w:rsidRDefault="006C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1282A" w14:textId="77777777" w:rsidR="00B556EA" w:rsidRDefault="00F1708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8E9D9" w14:textId="77777777" w:rsidR="006C56E3" w:rsidRDefault="006C56E3">
      <w:pPr>
        <w:spacing w:after="0" w:line="240" w:lineRule="auto"/>
      </w:pPr>
      <w:r>
        <w:separator/>
      </w:r>
    </w:p>
  </w:footnote>
  <w:footnote w:type="continuationSeparator" w:id="0">
    <w:p w14:paraId="2D122F90" w14:textId="77777777" w:rsidR="006C56E3" w:rsidRDefault="006C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8A73" w14:textId="77777777" w:rsidR="00B556EA" w:rsidRDefault="00F17080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EA1DD36" wp14:editId="42B021A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E34134E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7B75" w14:textId="77777777" w:rsidR="00B556EA" w:rsidRDefault="00F17080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A07F6FB" wp14:editId="1E9AE9EE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F40D5B2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4051494">
    <w:abstractNumId w:val="9"/>
  </w:num>
  <w:num w:numId="2" w16cid:durableId="64765493">
    <w:abstractNumId w:val="7"/>
  </w:num>
  <w:num w:numId="3" w16cid:durableId="1263030932">
    <w:abstractNumId w:val="6"/>
  </w:num>
  <w:num w:numId="4" w16cid:durableId="1192838170">
    <w:abstractNumId w:val="5"/>
  </w:num>
  <w:num w:numId="5" w16cid:durableId="574095509">
    <w:abstractNumId w:val="4"/>
  </w:num>
  <w:num w:numId="6" w16cid:durableId="1198816528">
    <w:abstractNumId w:val="8"/>
  </w:num>
  <w:num w:numId="7" w16cid:durableId="1303928179">
    <w:abstractNumId w:val="3"/>
  </w:num>
  <w:num w:numId="8" w16cid:durableId="1073237988">
    <w:abstractNumId w:val="2"/>
  </w:num>
  <w:num w:numId="9" w16cid:durableId="2071489964">
    <w:abstractNumId w:val="1"/>
  </w:num>
  <w:num w:numId="10" w16cid:durableId="76743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40"/>
    <w:rsid w:val="0001079D"/>
    <w:rsid w:val="000157A8"/>
    <w:rsid w:val="00022243"/>
    <w:rsid w:val="000F0D41"/>
    <w:rsid w:val="001F1540"/>
    <w:rsid w:val="00233BD9"/>
    <w:rsid w:val="00294CBE"/>
    <w:rsid w:val="0030346B"/>
    <w:rsid w:val="00343A13"/>
    <w:rsid w:val="003831B6"/>
    <w:rsid w:val="004B0F3F"/>
    <w:rsid w:val="00545F54"/>
    <w:rsid w:val="005B5268"/>
    <w:rsid w:val="006461B9"/>
    <w:rsid w:val="006C56E3"/>
    <w:rsid w:val="007D0EC0"/>
    <w:rsid w:val="00920F82"/>
    <w:rsid w:val="009930FD"/>
    <w:rsid w:val="009A1A07"/>
    <w:rsid w:val="009E2615"/>
    <w:rsid w:val="00B24A57"/>
    <w:rsid w:val="00B556EA"/>
    <w:rsid w:val="00BF4AEF"/>
    <w:rsid w:val="00D15B32"/>
    <w:rsid w:val="00D37C44"/>
    <w:rsid w:val="00E13A12"/>
    <w:rsid w:val="00E17698"/>
    <w:rsid w:val="00E74B06"/>
    <w:rsid w:val="00EA1598"/>
    <w:rsid w:val="00F16ACA"/>
    <w:rsid w:val="00F35062"/>
    <w:rsid w:val="00F36813"/>
    <w:rsid w:val="00FC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2A414"/>
  <w15:chartTrackingRefBased/>
  <w15:docId w15:val="{27435405-A2FA-584B-BF5D-074C55F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paragraph" w:customStyle="1" w:styleId="s4">
    <w:name w:val="s4"/>
    <w:basedOn w:val="Normal"/>
    <w:rsid w:val="00D15B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026CCA7B-33DA-1547-9913-983E65869FEA%7dtf163921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DCB594419A914F909BB28BD1A15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E9B9E-BFF9-6A44-83D7-02F6AF982805}"/>
      </w:docPartPr>
      <w:docPartBody>
        <w:p w:rsidR="009A1B0B" w:rsidRDefault="009A1B0B">
          <w:pPr>
            <w:pStyle w:val="34DCB594419A914F909BB28BD1A152AD"/>
          </w:pPr>
          <w:r>
            <w:t>Skills Summary</w:t>
          </w:r>
        </w:p>
      </w:docPartBody>
    </w:docPart>
    <w:docPart>
      <w:docPartPr>
        <w:name w:val="BD884A54387E554A8277734144ADB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393B-0541-674A-A0A7-7BB43D274363}"/>
      </w:docPartPr>
      <w:docPartBody>
        <w:p w:rsidR="009A1B0B" w:rsidRDefault="009A1B0B">
          <w:pPr>
            <w:pStyle w:val="BD884A54387E554A8277734144ADBA0E"/>
          </w:pPr>
          <w:r>
            <w:t>Education</w:t>
          </w:r>
        </w:p>
      </w:docPartBody>
    </w:docPart>
    <w:docPart>
      <w:docPartPr>
        <w:name w:val="B4FC2BDEF862E245820835340B3BE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61130-BAE3-044D-8A82-159DBC94E9F4}"/>
      </w:docPartPr>
      <w:docPartBody>
        <w:p w:rsidR="009A1B0B" w:rsidRDefault="009A1B0B">
          <w:pPr>
            <w:pStyle w:val="B4FC2BDEF862E245820835340B3BEF77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0E"/>
    <w:rsid w:val="00067D0E"/>
    <w:rsid w:val="00410AF1"/>
    <w:rsid w:val="009A1B0B"/>
    <w:rsid w:val="00D37C44"/>
    <w:rsid w:val="00E1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DCB594419A914F909BB28BD1A152AD">
    <w:name w:val="34DCB594419A914F909BB28BD1A152AD"/>
  </w:style>
  <w:style w:type="paragraph" w:customStyle="1" w:styleId="BD884A54387E554A8277734144ADBA0E">
    <w:name w:val="BD884A54387E554A8277734144ADBA0E"/>
  </w:style>
  <w:style w:type="paragraph" w:customStyle="1" w:styleId="B4FC2BDEF862E245820835340B3BEF77">
    <w:name w:val="B4FC2BDEF862E245820835340B3BEF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%7b026CCA7B-33DA-1547-9913-983E65869FEA%7dtf16392120.dotx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14709812641</dc:creator>
  <cp:keywords/>
  <dc:description/>
  <cp:lastModifiedBy>14709812641</cp:lastModifiedBy>
  <cp:revision>2</cp:revision>
  <dcterms:created xsi:type="dcterms:W3CDTF">2025-11-03T15:31:00Z</dcterms:created>
  <dcterms:modified xsi:type="dcterms:W3CDTF">2025-11-03T15:31:00Z</dcterms:modified>
</cp:coreProperties>
</file>